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042F63" w:rsidRDefault="00480461" w:rsidP="00EF5291">
      <w:pPr>
        <w:pStyle w:val="1"/>
        <w:spacing w:line="23" w:lineRule="atLeast"/>
        <w:rPr>
          <w:szCs w:val="32"/>
        </w:rPr>
      </w:pPr>
      <w:bookmarkStart w:id="0" w:name="_GoBack"/>
      <w:bookmarkEnd w:id="0"/>
      <w:r>
        <w:rPr>
          <w:szCs w:val="32"/>
          <w:rtl/>
        </w:rPr>
        <w:t>חוק עזר למועצה המקומית אלפי מנשה (מניעת מפגעים ושמירת הסדר והניקיון</w:t>
      </w:r>
      <w:r w:rsidR="00EF5291">
        <w:rPr>
          <w:szCs w:val="32"/>
          <w:rtl/>
        </w:rPr>
        <w:t>)</w:t>
      </w:r>
      <w:r>
        <w:rPr>
          <w:szCs w:val="32"/>
          <w:rtl/>
        </w:rPr>
        <w:t xml:space="preserve"> התשמ"ו-1986</w:t>
      </w:r>
      <w:r w:rsidR="008C4429">
        <w:rPr>
          <w:rStyle w:val="affb"/>
          <w:rFonts w:cs="David"/>
          <w:szCs w:val="32"/>
          <w:rtl/>
        </w:rPr>
        <w:endnoteReference w:id="1"/>
      </w:r>
    </w:p>
    <w:p w:rsidR="005E07E1" w:rsidRPr="00042F63" w:rsidRDefault="005E07E1" w:rsidP="005E07E1">
      <w:pPr>
        <w:pStyle w:val="a0"/>
        <w:rPr>
          <w:rtl/>
        </w:rPr>
      </w:pPr>
      <w:r>
        <w:rPr>
          <w:rtl/>
        </w:rPr>
        <w:t>תיקון:</w:t>
      </w:r>
      <w:r>
        <w:rPr>
          <w:rtl/>
        </w:rPr>
        <w:tab/>
        <w:t xml:space="preserve"> חוק עזר לאלפי מנשה (תקון חוקי עזר), התשנ"ב-1992, נתקבל: 28.4.1992</w:t>
      </w:r>
    </w:p>
    <w:p w:rsidR="00C60AE8" w:rsidRDefault="00C60AE8" w:rsidP="00E35F18">
      <w:pPr>
        <w:pStyle w:val="a6"/>
        <w:rPr>
          <w:rtl/>
        </w:rPr>
      </w:pPr>
      <w:r>
        <w:rPr>
          <w:rtl/>
        </w:rPr>
        <w:t>בתוקף סמכותה לפי סעיפים 68 ו-88 לתקנון המועצות המקומי</w:t>
      </w:r>
      <w:r w:rsidR="00EE3847">
        <w:rPr>
          <w:rtl/>
        </w:rPr>
        <w:t>ו</w:t>
      </w:r>
      <w:r>
        <w:rPr>
          <w:rtl/>
        </w:rPr>
        <w:t>ת (יהודה ו</w:t>
      </w:r>
      <w:r w:rsidR="00E35F18">
        <w:rPr>
          <w:rtl/>
        </w:rPr>
        <w:t>ה</w:t>
      </w:r>
      <w:r>
        <w:rPr>
          <w:rtl/>
        </w:rPr>
        <w:t xml:space="preserve">שומרון), </w:t>
      </w:r>
      <w:r w:rsidR="00E35F18">
        <w:rPr>
          <w:rtl/>
        </w:rPr>
        <w:t>ה</w:t>
      </w:r>
      <w:r>
        <w:rPr>
          <w:rtl/>
        </w:rPr>
        <w:t xml:space="preserve">תשמ"א-1981, מתקינה המועצה המקומית </w:t>
      </w:r>
      <w:r w:rsidR="00E35F18">
        <w:rPr>
          <w:rtl/>
        </w:rPr>
        <w:t xml:space="preserve">אלפי מנשה </w:t>
      </w:r>
      <w:r>
        <w:rPr>
          <w:rtl/>
        </w:rPr>
        <w:t>חוק עזר זה:</w:t>
      </w:r>
    </w:p>
    <w:p w:rsidR="00C60AE8" w:rsidRPr="00C60AE8" w:rsidRDefault="00C60AE8" w:rsidP="00C60AE8">
      <w:pPr>
        <w:rPr>
          <w:rtl/>
        </w:rPr>
      </w:pPr>
    </w:p>
    <w:p w:rsidR="00097B15" w:rsidRDefault="00097B15" w:rsidP="00097B15">
      <w:pPr>
        <w:pStyle w:val="-1"/>
        <w:rPr>
          <w:rtl/>
        </w:rPr>
      </w:pPr>
      <w:r>
        <w:rPr>
          <w:rtl/>
        </w:rPr>
        <w:t>פרק א': פרשנות</w:t>
      </w:r>
    </w:p>
    <w:p w:rsidR="00042F63" w:rsidRPr="00E66BAA" w:rsidRDefault="00042F63" w:rsidP="00E66BAA">
      <w:pPr>
        <w:pStyle w:val="af0"/>
        <w:rPr>
          <w:rtl/>
        </w:rPr>
      </w:pPr>
    </w:p>
    <w:p w:rsidR="00042F63" w:rsidRPr="00DC5141" w:rsidRDefault="00042F63" w:rsidP="00E35F18">
      <w:pPr>
        <w:pStyle w:val="af1"/>
      </w:pPr>
      <w:r w:rsidRPr="00DC5141">
        <w:rPr>
          <w:b/>
          <w:bCs/>
          <w:rtl/>
        </w:rPr>
        <w:t>1.</w:t>
      </w:r>
      <w:r w:rsidRPr="00DC5141">
        <w:rPr>
          <w:rtl/>
        </w:rPr>
        <w:t xml:space="preserve"> </w:t>
      </w:r>
      <w:r w:rsidR="00D6423B">
        <w:rPr>
          <w:rtl/>
        </w:rPr>
        <w:tab/>
      </w:r>
      <w:r w:rsidR="00500F82">
        <w:rPr>
          <w:rtl/>
        </w:rPr>
        <w:t>בחוק עזר זה -</w:t>
      </w:r>
      <w:r w:rsidR="00E35F18">
        <w:rPr>
          <w:rtl/>
        </w:rPr>
        <w:t xml:space="preserve"> </w:t>
      </w:r>
    </w:p>
    <w:p w:rsidR="00042F63" w:rsidRPr="00DC5141" w:rsidRDefault="00042F63" w:rsidP="00424F56">
      <w:pPr>
        <w:pStyle w:val="a4"/>
        <w:rPr>
          <w:rtl/>
        </w:rPr>
      </w:pPr>
      <w:r w:rsidRPr="00DC5141">
        <w:rPr>
          <w:b/>
          <w:bCs/>
          <w:rtl/>
        </w:rPr>
        <w:t>"</w:t>
      </w:r>
      <w:r w:rsidR="00E35F18">
        <w:rPr>
          <w:b/>
          <w:bCs/>
          <w:rtl/>
        </w:rPr>
        <w:t>אשפה</w:t>
      </w:r>
      <w:r w:rsidRPr="00DC5141">
        <w:rPr>
          <w:b/>
          <w:bCs/>
          <w:rtl/>
        </w:rPr>
        <w:t>"</w:t>
      </w:r>
      <w:r w:rsidR="0020576B" w:rsidRPr="0020576B">
        <w:rPr>
          <w:rtl/>
        </w:rPr>
        <w:t xml:space="preserve"> </w:t>
      </w:r>
      <w:r w:rsidR="00424F56">
        <w:rPr>
          <w:rtl/>
        </w:rPr>
        <w:t>- שיירי מזון ומטבח, קליפות נייר, בקבוקים, שברי זכוכית, תיבות קופסאות, קרטונים, סמרטוטים, שיירי מפעל, אפר, בדלי סיגריות, שאריות של גרעינים, בוטנים, פסולת מכל הסוגים, אריזות למיניהן, גרוטות פחים, חתיכות עץ, קרשים וכן כל דבר העלול לגרום אי סדר או העלול לסכן את בריאות, למעט זבל ופסולת בנין;</w:t>
      </w:r>
    </w:p>
    <w:p w:rsidR="00042F63" w:rsidRDefault="00042F63" w:rsidP="00E35F18">
      <w:pPr>
        <w:pStyle w:val="a4"/>
        <w:rPr>
          <w:rtl/>
        </w:rPr>
      </w:pPr>
      <w:r w:rsidRPr="00DC5141">
        <w:rPr>
          <w:b/>
          <w:bCs/>
          <w:rtl/>
        </w:rPr>
        <w:t>"</w:t>
      </w:r>
      <w:r w:rsidR="00E35F18">
        <w:rPr>
          <w:b/>
          <w:bCs/>
          <w:rtl/>
        </w:rPr>
        <w:t>אשפת צמחים</w:t>
      </w:r>
      <w:r w:rsidRPr="00DC5141">
        <w:rPr>
          <w:b/>
          <w:bCs/>
          <w:rtl/>
        </w:rPr>
        <w:t>"</w:t>
      </w:r>
      <w:r w:rsidRPr="00DC5141">
        <w:rPr>
          <w:rtl/>
        </w:rPr>
        <w:t xml:space="preserve"> </w:t>
      </w:r>
      <w:r w:rsidR="00DC5141">
        <w:rPr>
          <w:rtl/>
        </w:rPr>
        <w:t xml:space="preserve">- </w:t>
      </w:r>
      <w:r w:rsidR="00424F56">
        <w:rPr>
          <w:rtl/>
        </w:rPr>
        <w:t xml:space="preserve"> צמח קטוף, תלוש או צמח שנשר, לרבות ענפים, עלים, עשב דשא וכיוצא באלה;</w:t>
      </w:r>
    </w:p>
    <w:p w:rsidR="00F35FF8" w:rsidRPr="00DC5141" w:rsidRDefault="00F35FF8" w:rsidP="00E35F18">
      <w:pPr>
        <w:pStyle w:val="a4"/>
        <w:rPr>
          <w:rtl/>
        </w:rPr>
      </w:pPr>
      <w:r w:rsidRPr="00DC5141">
        <w:rPr>
          <w:b/>
          <w:bCs/>
          <w:rtl/>
        </w:rPr>
        <w:t>"ב</w:t>
      </w:r>
      <w:r w:rsidR="00E35F18">
        <w:rPr>
          <w:b/>
          <w:bCs/>
          <w:rtl/>
        </w:rPr>
        <w:t>ור שפכים</w:t>
      </w:r>
      <w:r w:rsidRPr="00DC5141">
        <w:rPr>
          <w:b/>
          <w:bCs/>
          <w:rtl/>
        </w:rPr>
        <w:t>"</w:t>
      </w:r>
      <w:r w:rsidRPr="00DC5141">
        <w:rPr>
          <w:rtl/>
        </w:rPr>
        <w:t xml:space="preserve"> </w:t>
      </w:r>
      <w:r>
        <w:rPr>
          <w:rtl/>
        </w:rPr>
        <w:t xml:space="preserve">- </w:t>
      </w:r>
      <w:r w:rsidR="00424F56">
        <w:rPr>
          <w:rtl/>
        </w:rPr>
        <w:t xml:space="preserve"> כל מבנה או מיתקן, בין מעל לקרקע ובין מתחתיה, שנועד לקיבולם או לאגירתם של מי שופכין, זבל או כל פסולת של נוזלים אחרים, וכן כל סוג של בור חלחול, ביוב, תעלה להובלת שופכין, תאי בדיקה או צינור להובלת מי שופכין.</w:t>
      </w:r>
    </w:p>
    <w:p w:rsidR="00F35FF8" w:rsidRPr="00DC5141" w:rsidRDefault="00F35FF8" w:rsidP="00E35F18">
      <w:pPr>
        <w:pStyle w:val="a4"/>
        <w:rPr>
          <w:rtl/>
        </w:rPr>
      </w:pPr>
      <w:r w:rsidRPr="00DC5141">
        <w:rPr>
          <w:b/>
          <w:bCs/>
          <w:rtl/>
        </w:rPr>
        <w:t>"</w:t>
      </w:r>
      <w:r w:rsidR="00E35F18">
        <w:rPr>
          <w:b/>
          <w:bCs/>
          <w:rtl/>
        </w:rPr>
        <w:t>ביתן אשפה</w:t>
      </w:r>
      <w:r w:rsidRPr="00DC5141">
        <w:rPr>
          <w:b/>
          <w:bCs/>
          <w:rtl/>
        </w:rPr>
        <w:t>"</w:t>
      </w:r>
      <w:r w:rsidRPr="00DC5141">
        <w:rPr>
          <w:rtl/>
        </w:rPr>
        <w:t xml:space="preserve"> </w:t>
      </w:r>
      <w:r>
        <w:rPr>
          <w:rtl/>
        </w:rPr>
        <w:t xml:space="preserve">- </w:t>
      </w:r>
      <w:r w:rsidR="00424F56">
        <w:rPr>
          <w:rtl/>
        </w:rPr>
        <w:t xml:space="preserve"> בנין או מיתקן המיועד להחזקת כלי אשפה או להחזקת כלי אשפה לאשפה של מפעל;</w:t>
      </w:r>
    </w:p>
    <w:p w:rsidR="00F35FF8" w:rsidRPr="00DC5141" w:rsidRDefault="00F35FF8" w:rsidP="00424F56">
      <w:pPr>
        <w:pStyle w:val="a4"/>
        <w:rPr>
          <w:rtl/>
        </w:rPr>
      </w:pPr>
      <w:r w:rsidRPr="00DC5141">
        <w:rPr>
          <w:b/>
          <w:bCs/>
          <w:rtl/>
        </w:rPr>
        <w:t>"ב</w:t>
      </w:r>
      <w:r w:rsidR="00E35F18">
        <w:rPr>
          <w:b/>
          <w:bCs/>
          <w:rtl/>
        </w:rPr>
        <w:t>נין</w:t>
      </w:r>
      <w:r w:rsidRPr="00DC5141">
        <w:rPr>
          <w:b/>
          <w:bCs/>
          <w:rtl/>
        </w:rPr>
        <w:t>"</w:t>
      </w:r>
      <w:r w:rsidRPr="00DC5141">
        <w:rPr>
          <w:rtl/>
        </w:rPr>
        <w:t xml:space="preserve"> </w:t>
      </w:r>
      <w:r>
        <w:rPr>
          <w:rtl/>
        </w:rPr>
        <w:t xml:space="preserve">- </w:t>
      </w:r>
      <w:r w:rsidR="00424F56">
        <w:rPr>
          <w:rtl/>
        </w:rPr>
        <w:t xml:space="preserve"> כל מבנה, בין קבוע ובין ארעי, בין שהוא בנוי בחלקו או בשלמותו מאבן מבטון, מחיבר, מטיט, מברזל, מעץ, מפלסטיק, מבד או מכל חומר אחר, לרבות כל יסוד, קיר, גג, ארובה, מרפסת, גזוסטרה</w:t>
      </w:r>
      <w:r w:rsidR="00424F56">
        <w:rPr>
          <w:rStyle w:val="affb"/>
          <w:rFonts w:cs="David"/>
          <w:rtl/>
        </w:rPr>
        <w:endnoteReference w:id="2"/>
      </w:r>
      <w:r w:rsidR="00424F56">
        <w:rPr>
          <w:rtl/>
        </w:rPr>
        <w:t>, כרכוב, בליטה או חלק של בנין או כל דבר המחובר אליו, וכן כולל, סוללת עפר, אוהל, צריף, סככה, גדר או מבנה אחר המקיף או הגודר, או המכוון להקיף או לגדור כל אדמה או שטח וכולל את שטח הקרקע שמשתמשים בה או שמחזיקים בה יחד עם המבנה כחצר או גינה או לכל צורך אחר של אותו מבנה, לרבות מיתקני תבוראה</w:t>
      </w:r>
      <w:r w:rsidR="00424F56">
        <w:rPr>
          <w:rStyle w:val="affb"/>
          <w:rFonts w:cs="David"/>
          <w:rtl/>
        </w:rPr>
        <w:endnoteReference w:id="3"/>
      </w:r>
      <w:r w:rsidR="00424F56">
        <w:rPr>
          <w:rtl/>
        </w:rPr>
        <w:t xml:space="preserve"> ולרבות מיתקן המשמש למכירת סחורות.</w:t>
      </w:r>
    </w:p>
    <w:p w:rsidR="00F35FF8" w:rsidRDefault="00F35FF8" w:rsidP="00E35F18">
      <w:pPr>
        <w:pStyle w:val="a4"/>
        <w:rPr>
          <w:rtl/>
        </w:rPr>
      </w:pPr>
      <w:r w:rsidRPr="00DC5141">
        <w:rPr>
          <w:b/>
          <w:bCs/>
          <w:rtl/>
        </w:rPr>
        <w:t>"</w:t>
      </w:r>
      <w:r w:rsidR="00E35F18">
        <w:rPr>
          <w:b/>
          <w:bCs/>
          <w:rtl/>
        </w:rPr>
        <w:t>בעלי חיים</w:t>
      </w:r>
      <w:r w:rsidRPr="00DC5141">
        <w:rPr>
          <w:b/>
          <w:bCs/>
          <w:rtl/>
        </w:rPr>
        <w:t>"</w:t>
      </w:r>
      <w:r w:rsidRPr="00DC5141">
        <w:rPr>
          <w:rtl/>
        </w:rPr>
        <w:t xml:space="preserve"> </w:t>
      </w:r>
      <w:r>
        <w:rPr>
          <w:rtl/>
        </w:rPr>
        <w:t xml:space="preserve">- </w:t>
      </w:r>
      <w:r w:rsidR="00424F56">
        <w:rPr>
          <w:rtl/>
        </w:rPr>
        <w:t xml:space="preserve"> לרבות פר, שור, פרה, עגל, סוס, סיח, פרד, חמור, אתון גמל, כבש, חתול הם ו</w:t>
      </w:r>
      <w:r w:rsidR="00986DE1">
        <w:rPr>
          <w:rtl/>
        </w:rPr>
        <w:t>ו</w:t>
      </w:r>
      <w:r w:rsidR="00424F56">
        <w:rPr>
          <w:rtl/>
        </w:rPr>
        <w:t>לדותיהם, לרבות תרנגולים, ברווזים, תרנגולי הודו וכיוצא בזה;</w:t>
      </w:r>
    </w:p>
    <w:p w:rsidR="00E35F18" w:rsidRPr="00DC5141" w:rsidRDefault="00E35F18" w:rsidP="00E35F18">
      <w:pPr>
        <w:pStyle w:val="a4"/>
        <w:rPr>
          <w:rtl/>
        </w:rPr>
      </w:pPr>
      <w:r w:rsidRPr="00DC5141">
        <w:rPr>
          <w:rtl/>
        </w:rPr>
        <w:t>"</w:t>
      </w:r>
      <w:r>
        <w:rPr>
          <w:b/>
          <w:bCs/>
          <w:rtl/>
        </w:rPr>
        <w:t>בעל מקום עינוג</w:t>
      </w:r>
      <w:r w:rsidRPr="00DC5141">
        <w:rPr>
          <w:rtl/>
        </w:rPr>
        <w:t>"</w:t>
      </w:r>
      <w:r w:rsidRPr="00DC5141">
        <w:t xml:space="preserve"> - </w:t>
      </w:r>
      <w:r>
        <w:rPr>
          <w:rtl/>
        </w:rPr>
        <w:t>אחד או יותר מאלה</w:t>
      </w:r>
      <w:r w:rsidRPr="00DC5141">
        <w:rPr>
          <w:rtl/>
        </w:rPr>
        <w:t>:</w:t>
      </w:r>
    </w:p>
    <w:p w:rsidR="00E35F18" w:rsidRPr="00DC5141" w:rsidRDefault="00E35F18" w:rsidP="00E35F18">
      <w:pPr>
        <w:pStyle w:val="2"/>
        <w:rPr>
          <w:rtl/>
        </w:rPr>
      </w:pPr>
      <w:r w:rsidRPr="00DC5141">
        <w:rPr>
          <w:rtl/>
        </w:rPr>
        <w:t>1</w:t>
      </w:r>
      <w:r>
        <w:rPr>
          <w:rtl/>
        </w:rPr>
        <w:t>.</w:t>
      </w:r>
      <w:r>
        <w:rPr>
          <w:rtl/>
        </w:rPr>
        <w:tab/>
      </w:r>
      <w:r w:rsidR="00424F56">
        <w:rPr>
          <w:rtl/>
        </w:rPr>
        <w:t>הבעל של מקום עינוג;</w:t>
      </w:r>
    </w:p>
    <w:p w:rsidR="00E35F18" w:rsidRDefault="00E35F18" w:rsidP="00E35F18">
      <w:pPr>
        <w:pStyle w:val="2"/>
        <w:rPr>
          <w:rtl/>
        </w:rPr>
      </w:pPr>
      <w:r w:rsidRPr="00042F63">
        <w:rPr>
          <w:rtl/>
        </w:rPr>
        <w:t>2</w:t>
      </w:r>
      <w:r>
        <w:rPr>
          <w:rtl/>
        </w:rPr>
        <w:t>.</w:t>
      </w:r>
      <w:r>
        <w:rPr>
          <w:rtl/>
        </w:rPr>
        <w:tab/>
      </w:r>
      <w:r w:rsidR="004160BE">
        <w:rPr>
          <w:rtl/>
        </w:rPr>
        <w:t>מחזיקו של מקום עינוג;</w:t>
      </w:r>
    </w:p>
    <w:p w:rsidR="00E35F18" w:rsidRDefault="00E35F18" w:rsidP="00E35F18">
      <w:pPr>
        <w:pStyle w:val="2"/>
        <w:rPr>
          <w:rtl/>
        </w:rPr>
      </w:pPr>
      <w:r>
        <w:rPr>
          <w:rtl/>
        </w:rPr>
        <w:t>3.</w:t>
      </w:r>
      <w:r>
        <w:rPr>
          <w:rtl/>
        </w:rPr>
        <w:tab/>
      </w:r>
      <w:r w:rsidR="004160BE">
        <w:rPr>
          <w:rtl/>
        </w:rPr>
        <w:t>אדם המנהל מקום עינוג;</w:t>
      </w:r>
    </w:p>
    <w:p w:rsidR="00E35F18" w:rsidRDefault="00E35F18" w:rsidP="00E35F18">
      <w:pPr>
        <w:pStyle w:val="2"/>
        <w:rPr>
          <w:rtl/>
        </w:rPr>
      </w:pPr>
      <w:r>
        <w:rPr>
          <w:rtl/>
        </w:rPr>
        <w:t>4.</w:t>
      </w:r>
      <w:r>
        <w:rPr>
          <w:rtl/>
        </w:rPr>
        <w:tab/>
      </w:r>
      <w:r w:rsidR="004160BE">
        <w:rPr>
          <w:rtl/>
        </w:rPr>
        <w:t>בעל רישיון להפעלת מקום עינוג;</w:t>
      </w:r>
    </w:p>
    <w:p w:rsidR="00E35F18" w:rsidRPr="00042F63" w:rsidRDefault="00E35F18" w:rsidP="00E35F18">
      <w:pPr>
        <w:pStyle w:val="2"/>
        <w:rPr>
          <w:rtl/>
        </w:rPr>
      </w:pPr>
      <w:r>
        <w:rPr>
          <w:rtl/>
        </w:rPr>
        <w:t>5.</w:t>
      </w:r>
      <w:r>
        <w:rPr>
          <w:rtl/>
        </w:rPr>
        <w:tab/>
      </w:r>
      <w:r w:rsidR="004160BE">
        <w:rPr>
          <w:rtl/>
        </w:rPr>
        <w:t>מי שבהשגחתו, בפיקוחו או בהנהלתן</w:t>
      </w:r>
      <w:r w:rsidR="004160BE">
        <w:rPr>
          <w:rStyle w:val="affb"/>
          <w:rFonts w:cs="David"/>
          <w:rtl/>
        </w:rPr>
        <w:endnoteReference w:id="4"/>
      </w:r>
      <w:r w:rsidR="004160BE">
        <w:rPr>
          <w:rtl/>
        </w:rPr>
        <w:t xml:space="preserve"> מתקיים עינוג;</w:t>
      </w:r>
    </w:p>
    <w:p w:rsidR="00F35FF8" w:rsidRPr="00DC5141" w:rsidRDefault="00F35FF8" w:rsidP="00E35F18">
      <w:pPr>
        <w:pStyle w:val="a4"/>
        <w:rPr>
          <w:rtl/>
        </w:rPr>
      </w:pPr>
      <w:r w:rsidRPr="00DC5141">
        <w:rPr>
          <w:b/>
          <w:bCs/>
          <w:rtl/>
        </w:rPr>
        <w:t>"</w:t>
      </w:r>
      <w:r w:rsidR="00E35F18">
        <w:rPr>
          <w:b/>
          <w:bCs/>
          <w:rtl/>
        </w:rPr>
        <w:t>בעל נכס</w:t>
      </w:r>
      <w:r w:rsidRPr="00DC5141">
        <w:rPr>
          <w:b/>
          <w:bCs/>
          <w:rtl/>
        </w:rPr>
        <w:t>"</w:t>
      </w:r>
      <w:r w:rsidRPr="00DC5141">
        <w:rPr>
          <w:rtl/>
        </w:rPr>
        <w:t xml:space="preserve"> </w:t>
      </w:r>
      <w:r>
        <w:rPr>
          <w:rtl/>
        </w:rPr>
        <w:t xml:space="preserve">- </w:t>
      </w:r>
      <w:r w:rsidR="004160BE">
        <w:rPr>
          <w:rtl/>
        </w:rPr>
        <w:t xml:space="preserve"> כמשמעותו בתקנון;</w:t>
      </w:r>
    </w:p>
    <w:p w:rsidR="00F35FF8" w:rsidRDefault="00F35FF8" w:rsidP="00E35F18">
      <w:pPr>
        <w:pStyle w:val="a4"/>
        <w:rPr>
          <w:rtl/>
        </w:rPr>
      </w:pPr>
      <w:r w:rsidRPr="00DC5141">
        <w:rPr>
          <w:b/>
          <w:bCs/>
          <w:rtl/>
        </w:rPr>
        <w:t>"</w:t>
      </w:r>
      <w:r w:rsidR="00E35F18">
        <w:rPr>
          <w:b/>
          <w:bCs/>
          <w:rtl/>
        </w:rPr>
        <w:t>גן</w:t>
      </w:r>
      <w:r w:rsidRPr="00DC5141">
        <w:rPr>
          <w:b/>
          <w:bCs/>
          <w:rtl/>
        </w:rPr>
        <w:t>"</w:t>
      </w:r>
      <w:r w:rsidRPr="00DC5141">
        <w:rPr>
          <w:rtl/>
        </w:rPr>
        <w:t xml:space="preserve"> </w:t>
      </w:r>
      <w:r w:rsidR="00FC2CB6">
        <w:rPr>
          <w:rtl/>
        </w:rPr>
        <w:t>-</w:t>
      </w:r>
      <w:r w:rsidR="004160BE">
        <w:rPr>
          <w:rtl/>
        </w:rPr>
        <w:t xml:space="preserve"> גן ציבורי, חורשה או שדרה וכל מקום אחר ברחוב </w:t>
      </w:r>
      <w:r w:rsidR="00986DE1">
        <w:rPr>
          <w:rtl/>
        </w:rPr>
        <w:t>ש</w:t>
      </w:r>
      <w:r w:rsidR="004160BE">
        <w:rPr>
          <w:rtl/>
        </w:rPr>
        <w:t>צמחים צומחים בו, בין שהוא גדור ובין שאינו גדור, אגם או בריכה שברשות הרבים או בתחום שטח המוגדר בתכנית בנין ערים כשטח ציבורי פתוח;</w:t>
      </w:r>
    </w:p>
    <w:p w:rsidR="00E35F18" w:rsidRPr="00DC5141" w:rsidRDefault="00E35F18" w:rsidP="00E35F18">
      <w:pPr>
        <w:pStyle w:val="a4"/>
        <w:rPr>
          <w:rtl/>
        </w:rPr>
      </w:pPr>
      <w:r w:rsidRPr="00DC5141">
        <w:rPr>
          <w:b/>
          <w:bCs/>
          <w:rtl/>
        </w:rPr>
        <w:t>"</w:t>
      </w:r>
      <w:r>
        <w:rPr>
          <w:b/>
          <w:bCs/>
          <w:rtl/>
        </w:rPr>
        <w:t>זבל</w:t>
      </w:r>
      <w:r w:rsidRPr="00DC5141">
        <w:rPr>
          <w:b/>
          <w:bCs/>
          <w:rtl/>
        </w:rPr>
        <w:t>"</w:t>
      </w:r>
      <w:r w:rsidRPr="00DC5141">
        <w:rPr>
          <w:rtl/>
        </w:rPr>
        <w:t xml:space="preserve"> </w:t>
      </w:r>
      <w:r>
        <w:rPr>
          <w:rtl/>
        </w:rPr>
        <w:t xml:space="preserve">- </w:t>
      </w:r>
      <w:r w:rsidR="004160BE">
        <w:rPr>
          <w:rtl/>
        </w:rPr>
        <w:t xml:space="preserve"> לרבות הפרשת בעלי חיים ופסולת או מי שופכים של מכלאה;</w:t>
      </w:r>
    </w:p>
    <w:p w:rsidR="00E35F18" w:rsidRPr="00DC5141" w:rsidRDefault="00E35F18" w:rsidP="00E35F18">
      <w:pPr>
        <w:pStyle w:val="a4"/>
        <w:rPr>
          <w:rtl/>
        </w:rPr>
      </w:pPr>
      <w:r w:rsidRPr="00DC5141">
        <w:rPr>
          <w:b/>
          <w:bCs/>
          <w:rtl/>
        </w:rPr>
        <w:t>"</w:t>
      </w:r>
      <w:r>
        <w:rPr>
          <w:b/>
          <w:bCs/>
          <w:rtl/>
        </w:rPr>
        <w:t>חפצים מיושנים</w:t>
      </w:r>
      <w:r w:rsidRPr="00DC5141">
        <w:rPr>
          <w:b/>
          <w:bCs/>
          <w:rtl/>
        </w:rPr>
        <w:t>"</w:t>
      </w:r>
      <w:r w:rsidRPr="00DC5141">
        <w:rPr>
          <w:rtl/>
        </w:rPr>
        <w:t xml:space="preserve"> </w:t>
      </w:r>
      <w:r>
        <w:rPr>
          <w:rtl/>
        </w:rPr>
        <w:t>-</w:t>
      </w:r>
      <w:r w:rsidR="004160BE">
        <w:rPr>
          <w:rtl/>
        </w:rPr>
        <w:t xml:space="preserve"> חפצים שיצאו מכלל שימוש, לרבות שלד כלי רכב וחלקיו, מכונה וחלקיה, תנור, מקרר, מקרר חשמלי, בוילר, דוד, דוד שמש, אסלה, אמבטיה, רהיטים, או כל חלק מהם;</w:t>
      </w:r>
    </w:p>
    <w:p w:rsidR="00E35F18" w:rsidRDefault="00E35F18" w:rsidP="00E35F18">
      <w:pPr>
        <w:pStyle w:val="a4"/>
        <w:rPr>
          <w:rtl/>
        </w:rPr>
      </w:pPr>
      <w:r w:rsidRPr="00DC5141">
        <w:rPr>
          <w:b/>
          <w:bCs/>
          <w:rtl/>
        </w:rPr>
        <w:t>"</w:t>
      </w:r>
      <w:r>
        <w:rPr>
          <w:b/>
          <w:bCs/>
          <w:rtl/>
        </w:rPr>
        <w:t>כביש</w:t>
      </w:r>
      <w:r w:rsidRPr="00DC5141">
        <w:rPr>
          <w:b/>
          <w:bCs/>
          <w:rtl/>
        </w:rPr>
        <w:t>"</w:t>
      </w:r>
      <w:r w:rsidRPr="00DC5141">
        <w:rPr>
          <w:rtl/>
        </w:rPr>
        <w:t xml:space="preserve"> </w:t>
      </w:r>
      <w:r>
        <w:rPr>
          <w:rtl/>
        </w:rPr>
        <w:t>-</w:t>
      </w:r>
      <w:r w:rsidR="004160BE">
        <w:rPr>
          <w:rtl/>
        </w:rPr>
        <w:t xml:space="preserve"> חלק מרחוב המיועד לתנועת כלי רכב;</w:t>
      </w:r>
    </w:p>
    <w:p w:rsidR="00E35F18" w:rsidRPr="00DC5141" w:rsidRDefault="00E35F18" w:rsidP="00E35F18">
      <w:pPr>
        <w:pStyle w:val="a4"/>
        <w:rPr>
          <w:rtl/>
        </w:rPr>
      </w:pPr>
      <w:r w:rsidRPr="00DC5141">
        <w:rPr>
          <w:b/>
          <w:bCs/>
          <w:rtl/>
        </w:rPr>
        <w:t>"</w:t>
      </w:r>
      <w:r>
        <w:rPr>
          <w:b/>
          <w:bCs/>
          <w:rtl/>
        </w:rPr>
        <w:t>כלי אשפה</w:t>
      </w:r>
      <w:r w:rsidRPr="00DC5141">
        <w:rPr>
          <w:b/>
          <w:bCs/>
          <w:rtl/>
        </w:rPr>
        <w:t>"</w:t>
      </w:r>
      <w:r w:rsidRPr="00DC5141">
        <w:rPr>
          <w:rtl/>
        </w:rPr>
        <w:t xml:space="preserve"> </w:t>
      </w:r>
      <w:r>
        <w:rPr>
          <w:rtl/>
        </w:rPr>
        <w:t xml:space="preserve">- </w:t>
      </w:r>
      <w:r w:rsidR="004160BE">
        <w:rPr>
          <w:rtl/>
        </w:rPr>
        <w:t xml:space="preserve"> מכל, שקית או כלי קיבול המיועדים לאצירת אשפה מחומר, צורה, גודל ואיכות כפי שקבע המפקח מזמן לזמן;</w:t>
      </w:r>
    </w:p>
    <w:p w:rsidR="00E35F18" w:rsidRPr="00DC5141" w:rsidRDefault="00E35F18" w:rsidP="00E35F18">
      <w:pPr>
        <w:pStyle w:val="a4"/>
        <w:rPr>
          <w:rtl/>
        </w:rPr>
      </w:pPr>
      <w:r w:rsidRPr="00DC5141">
        <w:rPr>
          <w:b/>
          <w:bCs/>
          <w:rtl/>
        </w:rPr>
        <w:t>"</w:t>
      </w:r>
      <w:r>
        <w:rPr>
          <w:b/>
          <w:bCs/>
          <w:rtl/>
        </w:rPr>
        <w:t>מגרש</w:t>
      </w:r>
      <w:r w:rsidRPr="00DC5141">
        <w:rPr>
          <w:b/>
          <w:bCs/>
          <w:rtl/>
        </w:rPr>
        <w:t>"</w:t>
      </w:r>
      <w:r w:rsidRPr="00DC5141">
        <w:rPr>
          <w:rtl/>
        </w:rPr>
        <w:t xml:space="preserve"> </w:t>
      </w:r>
      <w:r>
        <w:rPr>
          <w:rtl/>
        </w:rPr>
        <w:t>-</w:t>
      </w:r>
      <w:r w:rsidR="004160BE">
        <w:rPr>
          <w:rtl/>
        </w:rPr>
        <w:t xml:space="preserve"> קרקע שאין עליה בנין;</w:t>
      </w:r>
    </w:p>
    <w:p w:rsidR="00E35F18" w:rsidRDefault="00E35F18" w:rsidP="00E35F18">
      <w:pPr>
        <w:pStyle w:val="a4"/>
        <w:rPr>
          <w:rtl/>
        </w:rPr>
      </w:pPr>
      <w:r w:rsidRPr="00DC5141">
        <w:rPr>
          <w:b/>
          <w:bCs/>
          <w:rtl/>
        </w:rPr>
        <w:lastRenderedPageBreak/>
        <w:t>"</w:t>
      </w:r>
      <w:r>
        <w:rPr>
          <w:b/>
          <w:bCs/>
          <w:rtl/>
        </w:rPr>
        <w:t>מהנדס</w:t>
      </w:r>
      <w:r w:rsidRPr="00DC5141">
        <w:rPr>
          <w:b/>
          <w:bCs/>
          <w:rtl/>
        </w:rPr>
        <w:t>"</w:t>
      </w:r>
      <w:r w:rsidRPr="00DC5141">
        <w:rPr>
          <w:rtl/>
        </w:rPr>
        <w:t xml:space="preserve"> </w:t>
      </w:r>
      <w:r>
        <w:rPr>
          <w:rtl/>
        </w:rPr>
        <w:t>-</w:t>
      </w:r>
      <w:r w:rsidR="004160BE">
        <w:rPr>
          <w:rtl/>
        </w:rPr>
        <w:t xml:space="preserve"> אדם שהמועצה מינתה אותו להיות מהנדס המועצה לרבות אדם שהמהנדס העביר אליו בכתב את סמכויותיו לפי חוק עזר זה, כולן או מקצתן;</w:t>
      </w:r>
    </w:p>
    <w:p w:rsidR="00E35F18" w:rsidRDefault="00E35F18" w:rsidP="00E35F18">
      <w:pPr>
        <w:pStyle w:val="a4"/>
        <w:rPr>
          <w:rtl/>
        </w:rPr>
      </w:pPr>
      <w:r w:rsidRPr="008A6C30">
        <w:rPr>
          <w:b/>
          <w:bCs/>
          <w:rtl/>
        </w:rPr>
        <w:t>"המועצה"</w:t>
      </w:r>
      <w:r>
        <w:rPr>
          <w:rtl/>
        </w:rPr>
        <w:t xml:space="preserve"> - </w:t>
      </w:r>
      <w:r w:rsidR="004160BE">
        <w:rPr>
          <w:rtl/>
        </w:rPr>
        <w:t xml:space="preserve"> </w:t>
      </w:r>
      <w:r>
        <w:rPr>
          <w:rtl/>
        </w:rPr>
        <w:t>המועצה המקומית אלפי מנשה;</w:t>
      </w:r>
    </w:p>
    <w:p w:rsidR="00E35F18" w:rsidRPr="00DC5141" w:rsidRDefault="00E35F18" w:rsidP="002F367F">
      <w:pPr>
        <w:pStyle w:val="a4"/>
        <w:rPr>
          <w:rtl/>
        </w:rPr>
      </w:pPr>
      <w:r w:rsidRPr="00DC5141">
        <w:rPr>
          <w:b/>
          <w:bCs/>
          <w:rtl/>
        </w:rPr>
        <w:t>"</w:t>
      </w:r>
      <w:r>
        <w:rPr>
          <w:b/>
          <w:bCs/>
          <w:rtl/>
        </w:rPr>
        <w:t>מחזיק</w:t>
      </w:r>
      <w:r w:rsidRPr="00DC5141">
        <w:rPr>
          <w:b/>
          <w:bCs/>
          <w:rtl/>
        </w:rPr>
        <w:t>"</w:t>
      </w:r>
      <w:r w:rsidRPr="00DC5141">
        <w:rPr>
          <w:rtl/>
        </w:rPr>
        <w:t xml:space="preserve"> </w:t>
      </w:r>
      <w:r>
        <w:rPr>
          <w:rtl/>
        </w:rPr>
        <w:t xml:space="preserve">- </w:t>
      </w:r>
      <w:r w:rsidR="004160BE">
        <w:rPr>
          <w:rtl/>
        </w:rPr>
        <w:t xml:space="preserve"> אדם המחזיק למעשה בנכס או </w:t>
      </w:r>
      <w:r w:rsidR="00E56982">
        <w:rPr>
          <w:rtl/>
        </w:rPr>
        <w:t>בחלק ממנו כבעל או כשוכר או בכל אופן אחר, למעט אדם הגר בבית מלון או בפנסיון;</w:t>
      </w:r>
    </w:p>
    <w:p w:rsidR="00E35F18" w:rsidRPr="00DC5141" w:rsidRDefault="00E35F18" w:rsidP="00E35F18">
      <w:pPr>
        <w:pStyle w:val="a4"/>
        <w:rPr>
          <w:rtl/>
        </w:rPr>
      </w:pPr>
      <w:r w:rsidRPr="00DC5141">
        <w:rPr>
          <w:b/>
          <w:bCs/>
          <w:rtl/>
        </w:rPr>
        <w:t>"</w:t>
      </w:r>
      <w:r>
        <w:rPr>
          <w:b/>
          <w:bCs/>
          <w:rtl/>
        </w:rPr>
        <w:t>מי שופכין</w:t>
      </w:r>
      <w:r w:rsidRPr="00DC5141">
        <w:rPr>
          <w:b/>
          <w:bCs/>
          <w:rtl/>
        </w:rPr>
        <w:t>"</w:t>
      </w:r>
      <w:r w:rsidRPr="00DC5141">
        <w:rPr>
          <w:rtl/>
        </w:rPr>
        <w:t xml:space="preserve"> </w:t>
      </w:r>
      <w:r>
        <w:rPr>
          <w:rtl/>
        </w:rPr>
        <w:t>-</w:t>
      </w:r>
      <w:r w:rsidR="00E56982">
        <w:rPr>
          <w:rtl/>
        </w:rPr>
        <w:t xml:space="preserve">  מים דלוחים, מי כביסה, מי שטיפת רצפות או</w:t>
      </w:r>
      <w:r w:rsidR="002F367F">
        <w:rPr>
          <w:rtl/>
        </w:rPr>
        <w:t xml:space="preserve"> </w:t>
      </w:r>
      <w:r w:rsidR="00E56982">
        <w:rPr>
          <w:rtl/>
        </w:rPr>
        <w:t>כל מים מלוכלכים או מזוהמים;</w:t>
      </w:r>
    </w:p>
    <w:p w:rsidR="00E35F18" w:rsidRDefault="00E35F18" w:rsidP="00E56982">
      <w:pPr>
        <w:pStyle w:val="a4"/>
        <w:rPr>
          <w:rtl/>
        </w:rPr>
      </w:pPr>
      <w:r w:rsidRPr="00DC5141">
        <w:rPr>
          <w:b/>
          <w:bCs/>
          <w:rtl/>
        </w:rPr>
        <w:t>"</w:t>
      </w:r>
      <w:r>
        <w:rPr>
          <w:b/>
          <w:bCs/>
          <w:rtl/>
        </w:rPr>
        <w:t>מיתקן תברואה</w:t>
      </w:r>
      <w:r w:rsidRPr="00DC5141">
        <w:rPr>
          <w:b/>
          <w:bCs/>
          <w:rtl/>
        </w:rPr>
        <w:t>"</w:t>
      </w:r>
      <w:r w:rsidRPr="00DC5141">
        <w:rPr>
          <w:rtl/>
        </w:rPr>
        <w:t xml:space="preserve"> </w:t>
      </w:r>
      <w:r>
        <w:rPr>
          <w:rtl/>
        </w:rPr>
        <w:t>-</w:t>
      </w:r>
      <w:r w:rsidR="00E56982">
        <w:rPr>
          <w:rtl/>
        </w:rPr>
        <w:t xml:space="preserve"> צנרת תברואית, לרבות אסלה או תחליף לאסלה, מחסום, סעיף, צינור, אבזר מרזב, מגלש, מיכל מים, תא בקרה, בור שפכים, מיתקן לחימום בנין, מיתקן לחימום מים, מערכת אספקת מים, לרבות כל חיבור למיתקן תברואה;</w:t>
      </w:r>
    </w:p>
    <w:p w:rsidR="00E35F18" w:rsidRDefault="00E35F18" w:rsidP="00E35F18">
      <w:pPr>
        <w:pStyle w:val="a4"/>
        <w:rPr>
          <w:rtl/>
        </w:rPr>
      </w:pPr>
      <w:r w:rsidRPr="00DC5141">
        <w:rPr>
          <w:b/>
          <w:bCs/>
          <w:rtl/>
        </w:rPr>
        <w:t>"</w:t>
      </w:r>
      <w:r>
        <w:rPr>
          <w:b/>
          <w:bCs/>
          <w:rtl/>
        </w:rPr>
        <w:t>מכלאה</w:t>
      </w:r>
      <w:r w:rsidRPr="00DC5141">
        <w:rPr>
          <w:b/>
          <w:bCs/>
          <w:rtl/>
        </w:rPr>
        <w:t>"</w:t>
      </w:r>
      <w:r w:rsidRPr="00DC5141">
        <w:rPr>
          <w:rtl/>
        </w:rPr>
        <w:t xml:space="preserve"> </w:t>
      </w:r>
      <w:r>
        <w:rPr>
          <w:rtl/>
        </w:rPr>
        <w:t xml:space="preserve">- </w:t>
      </w:r>
      <w:r w:rsidR="00E56982">
        <w:rPr>
          <w:rtl/>
        </w:rPr>
        <w:t xml:space="preserve"> רפת, לול, דיר, אורווה, שובך יונים, או כיוצא באלה וכן כל מקום גדור או בלתי גדור, מקורה או בלתי מקורה, שמחזיקים בו בהמה;</w:t>
      </w:r>
    </w:p>
    <w:p w:rsidR="00E35F18" w:rsidRPr="00DC5141" w:rsidRDefault="00E35F18" w:rsidP="00E35F18">
      <w:pPr>
        <w:pStyle w:val="a4"/>
        <w:rPr>
          <w:rtl/>
        </w:rPr>
      </w:pPr>
      <w:r w:rsidRPr="00DC5141">
        <w:rPr>
          <w:rtl/>
        </w:rPr>
        <w:t>"</w:t>
      </w:r>
      <w:r>
        <w:rPr>
          <w:b/>
          <w:bCs/>
          <w:rtl/>
        </w:rPr>
        <w:t>מפגע</w:t>
      </w:r>
      <w:r w:rsidRPr="00DC5141">
        <w:rPr>
          <w:rtl/>
        </w:rPr>
        <w:t>"</w:t>
      </w:r>
      <w:r w:rsidRPr="00DC5141">
        <w:t xml:space="preserve"> - </w:t>
      </w:r>
      <w:r>
        <w:rPr>
          <w:rtl/>
        </w:rPr>
        <w:t>אחד או יותר מאלה</w:t>
      </w:r>
      <w:r w:rsidRPr="00DC5141">
        <w:rPr>
          <w:rtl/>
        </w:rPr>
        <w:t>:</w:t>
      </w:r>
    </w:p>
    <w:p w:rsidR="00E35F18" w:rsidRPr="00DC5141" w:rsidRDefault="00E35F18" w:rsidP="00E35F18">
      <w:pPr>
        <w:pStyle w:val="2"/>
        <w:rPr>
          <w:rtl/>
        </w:rPr>
      </w:pPr>
      <w:r w:rsidRPr="00DC5141">
        <w:rPr>
          <w:rtl/>
        </w:rPr>
        <w:t>1</w:t>
      </w:r>
      <w:r>
        <w:rPr>
          <w:rtl/>
        </w:rPr>
        <w:t>.</w:t>
      </w:r>
      <w:r>
        <w:rPr>
          <w:rtl/>
        </w:rPr>
        <w:tab/>
      </w:r>
      <w:r w:rsidR="00E56982">
        <w:rPr>
          <w:rtl/>
        </w:rPr>
        <w:t>העדר בתי כסא במספר מספיק או קיום בית כסא שאינו מדגם מאושר בנכס המשמש למטרת מגורים או עסק או לכל מטרה אחרת, או בית כסא שאינו מוחזק במצב נקי ותקין לפי קביעת המפקח;</w:t>
      </w:r>
    </w:p>
    <w:p w:rsidR="00E35F18" w:rsidRDefault="00E35F18" w:rsidP="00E35F18">
      <w:pPr>
        <w:pStyle w:val="2"/>
        <w:rPr>
          <w:rtl/>
        </w:rPr>
      </w:pPr>
      <w:r w:rsidRPr="00042F63">
        <w:rPr>
          <w:rtl/>
        </w:rPr>
        <w:t>2</w:t>
      </w:r>
      <w:r>
        <w:rPr>
          <w:rtl/>
        </w:rPr>
        <w:t>.</w:t>
      </w:r>
      <w:r>
        <w:rPr>
          <w:rtl/>
        </w:rPr>
        <w:tab/>
      </w:r>
      <w:r w:rsidR="00E56982">
        <w:rPr>
          <w:rtl/>
        </w:rPr>
        <w:t>בנין שהוא לקוי באופן שעלולים לחדור אליו או דרכו המים, רטיבות, טחב, רוח או עשן;</w:t>
      </w:r>
    </w:p>
    <w:p w:rsidR="00E35F18" w:rsidRDefault="00E35F18" w:rsidP="00E35F18">
      <w:pPr>
        <w:pStyle w:val="2"/>
        <w:rPr>
          <w:rtl/>
        </w:rPr>
      </w:pPr>
      <w:r>
        <w:rPr>
          <w:rtl/>
        </w:rPr>
        <w:t>3.</w:t>
      </w:r>
      <w:r>
        <w:rPr>
          <w:rtl/>
        </w:rPr>
        <w:tab/>
      </w:r>
      <w:r w:rsidR="00E56982">
        <w:rPr>
          <w:rtl/>
        </w:rPr>
        <w:t>העדר ביב או העדר שפכים במקום שבו אין חיבור לרשת הביוב, או קיום בור שפכים שהוא לקוי או אינו מתאים לתכליתו או אינו מספ</w:t>
      </w:r>
      <w:r w:rsidR="002F367F">
        <w:rPr>
          <w:rtl/>
        </w:rPr>
        <w:t>י</w:t>
      </w:r>
      <w:r w:rsidR="00E56982">
        <w:rPr>
          <w:rtl/>
        </w:rPr>
        <w:t>ק להרחקת מי שופכין תקינה מהנכס;</w:t>
      </w:r>
    </w:p>
    <w:p w:rsidR="00E35F18" w:rsidRDefault="00E35F18" w:rsidP="00E35F18">
      <w:pPr>
        <w:pStyle w:val="2"/>
        <w:rPr>
          <w:rtl/>
        </w:rPr>
      </w:pPr>
      <w:r>
        <w:rPr>
          <w:rtl/>
        </w:rPr>
        <w:t>4.</w:t>
      </w:r>
      <w:r>
        <w:rPr>
          <w:rtl/>
        </w:rPr>
        <w:tab/>
      </w:r>
      <w:r w:rsidR="00D16A59">
        <w:rPr>
          <w:rtl/>
        </w:rPr>
        <w:t>צינור מי שופכין, פתח בור</w:t>
      </w:r>
      <w:r w:rsidR="00E56982">
        <w:rPr>
          <w:rtl/>
        </w:rPr>
        <w:t xml:space="preserve"> שפכים או כיוצא באלה, שלא נקבע בהם מכסה אטום או אין המכסה קבוע כהלכה;</w:t>
      </w:r>
    </w:p>
    <w:p w:rsidR="00E35F18" w:rsidRPr="00042F63" w:rsidRDefault="00E35F18" w:rsidP="00E56982">
      <w:pPr>
        <w:pStyle w:val="2"/>
        <w:rPr>
          <w:rtl/>
        </w:rPr>
      </w:pPr>
      <w:r>
        <w:rPr>
          <w:rtl/>
        </w:rPr>
        <w:t>5.</w:t>
      </w:r>
      <w:r>
        <w:rPr>
          <w:rtl/>
        </w:rPr>
        <w:tab/>
      </w:r>
      <w:r w:rsidR="00E56982">
        <w:rPr>
          <w:rtl/>
        </w:rPr>
        <w:t>בור שופכין או צינור איורור או מרזב, שבהם סדוקים, שבורים, או לקויים באופן שאויר מסואב או נוזלים שבהם פורצים החוצה או מחלחלים מתוכם או שחמרים עלולים ליפול לתוכם;</w:t>
      </w:r>
    </w:p>
    <w:p w:rsidR="00E35F18" w:rsidRPr="00DC5141" w:rsidRDefault="00E35F18" w:rsidP="00E35F18">
      <w:pPr>
        <w:pStyle w:val="2"/>
        <w:rPr>
          <w:rtl/>
        </w:rPr>
      </w:pPr>
      <w:r>
        <w:rPr>
          <w:rtl/>
        </w:rPr>
        <w:t>6.</w:t>
      </w:r>
      <w:r>
        <w:rPr>
          <w:rtl/>
        </w:rPr>
        <w:tab/>
      </w:r>
      <w:r w:rsidR="00E56982">
        <w:rPr>
          <w:rtl/>
        </w:rPr>
        <w:t>מיתקן תברואה לקוי או שלא הותקן כראוי או שאינו פועל כראוי;</w:t>
      </w:r>
    </w:p>
    <w:p w:rsidR="00E35F18" w:rsidRDefault="00E35F18" w:rsidP="00E35F18">
      <w:pPr>
        <w:pStyle w:val="2"/>
        <w:rPr>
          <w:rtl/>
        </w:rPr>
      </w:pPr>
      <w:r>
        <w:rPr>
          <w:rtl/>
        </w:rPr>
        <w:t>7.</w:t>
      </w:r>
      <w:r>
        <w:rPr>
          <w:rtl/>
        </w:rPr>
        <w:tab/>
      </w:r>
      <w:r w:rsidR="00E56982">
        <w:rPr>
          <w:rtl/>
        </w:rPr>
        <w:t>חיבור או קישור לקוי של מיתקן תברואה או ביב, מערכת הסקה, מיתקן קירור או חימום, מיתקן מים או מכל דלק;</w:t>
      </w:r>
    </w:p>
    <w:p w:rsidR="00E35F18" w:rsidRDefault="00E35F18" w:rsidP="00E35F18">
      <w:pPr>
        <w:pStyle w:val="2"/>
        <w:rPr>
          <w:rtl/>
        </w:rPr>
      </w:pPr>
      <w:r>
        <w:rPr>
          <w:rtl/>
        </w:rPr>
        <w:t>8.</w:t>
      </w:r>
      <w:r>
        <w:rPr>
          <w:rtl/>
        </w:rPr>
        <w:tab/>
      </w:r>
      <w:r w:rsidR="00320AFB">
        <w:rPr>
          <w:rtl/>
        </w:rPr>
        <w:t>מרזב או מגלש הקשור, במישרין או בעקיפין, עם כל ביב, צינור, מי שופכין או תעלת שופכין;</w:t>
      </w:r>
    </w:p>
    <w:p w:rsidR="00E35F18" w:rsidRDefault="00E35F18" w:rsidP="00E35F18">
      <w:pPr>
        <w:pStyle w:val="2"/>
        <w:rPr>
          <w:rtl/>
        </w:rPr>
      </w:pPr>
      <w:r>
        <w:rPr>
          <w:rtl/>
        </w:rPr>
        <w:t>9.</w:t>
      </w:r>
      <w:r>
        <w:rPr>
          <w:rtl/>
        </w:rPr>
        <w:tab/>
      </w:r>
      <w:r w:rsidR="00320AFB">
        <w:rPr>
          <w:rtl/>
        </w:rPr>
        <w:t>כל מקום המשמש או ששימש לאגירת מים או לאגירת מי שופכין, הנמצא במצב שגורם או עלול לגרום לזיהום המים שבתוכו או לריבוי חרקים;</w:t>
      </w:r>
    </w:p>
    <w:p w:rsidR="00E35F18" w:rsidRPr="00042F63" w:rsidRDefault="00E35F18" w:rsidP="00E35F18">
      <w:pPr>
        <w:pStyle w:val="2"/>
        <w:rPr>
          <w:rtl/>
        </w:rPr>
      </w:pPr>
      <w:r>
        <w:rPr>
          <w:rtl/>
        </w:rPr>
        <w:t>10.</w:t>
      </w:r>
      <w:r>
        <w:rPr>
          <w:rtl/>
        </w:rPr>
        <w:tab/>
      </w:r>
      <w:r w:rsidR="00320AFB">
        <w:rPr>
          <w:rtl/>
        </w:rPr>
        <w:t>שימוש במרזב כצינור מי שופכין, או שפיכת כל נוזל שאינו מי גשם דרך מרזב;</w:t>
      </w:r>
    </w:p>
    <w:p w:rsidR="00E35F18" w:rsidRPr="00DC5141" w:rsidRDefault="00E35F18" w:rsidP="00320AFB">
      <w:pPr>
        <w:pStyle w:val="2"/>
        <w:rPr>
          <w:rtl/>
        </w:rPr>
      </w:pPr>
      <w:r>
        <w:rPr>
          <w:rtl/>
        </w:rPr>
        <w:t>11.</w:t>
      </w:r>
      <w:r>
        <w:rPr>
          <w:rtl/>
        </w:rPr>
        <w:tab/>
      </w:r>
      <w:r w:rsidR="00320AFB">
        <w:rPr>
          <w:rtl/>
        </w:rPr>
        <w:t>שימוש במערכת הביוב לסילוק מי גשמים בין ע"י חיבור מרזבים לרשת הביוב ובין ע"י פתיחת שוחות ביוב לניקוז המים;</w:t>
      </w:r>
    </w:p>
    <w:p w:rsidR="00E35F18" w:rsidRDefault="00E35F18" w:rsidP="00E35F18">
      <w:pPr>
        <w:pStyle w:val="2"/>
        <w:rPr>
          <w:rtl/>
        </w:rPr>
      </w:pPr>
      <w:r>
        <w:rPr>
          <w:rtl/>
        </w:rPr>
        <w:t>12.</w:t>
      </w:r>
      <w:r>
        <w:rPr>
          <w:rtl/>
        </w:rPr>
        <w:tab/>
      </w:r>
      <w:r w:rsidR="00557FF3">
        <w:rPr>
          <w:rtl/>
        </w:rPr>
        <w:t>הצטברות כל חומר, בין בתוך בנין ובין בסביבתו, הגורם או עלול לגרום לרטיבות או טחב בבנין או בסביבתו, או עלול להזיק לבריאות באופן אחר;</w:t>
      </w:r>
    </w:p>
    <w:p w:rsidR="00E35F18" w:rsidRDefault="00097B15" w:rsidP="00E35F18">
      <w:pPr>
        <w:pStyle w:val="2"/>
        <w:rPr>
          <w:rtl/>
        </w:rPr>
      </w:pPr>
      <w:r>
        <w:rPr>
          <w:rtl/>
        </w:rPr>
        <w:t>13</w:t>
      </w:r>
      <w:r w:rsidR="00E35F18">
        <w:rPr>
          <w:rtl/>
        </w:rPr>
        <w:t>.</w:t>
      </w:r>
      <w:r w:rsidR="00E35F18">
        <w:rPr>
          <w:rtl/>
        </w:rPr>
        <w:tab/>
      </w:r>
      <w:r w:rsidR="00557FF3">
        <w:rPr>
          <w:rtl/>
        </w:rPr>
        <w:t>הצטברות של עפר, אבנים, עצים, גרוטאות של מתכת, חלקי רכב, זבל וכיוצא בזה, חפצים, רהיטים, כלים או כל חומר אחר העלול להזיק לבריאות או להוות, לדעת המפקח, מפגע לשכנים או לסביבה;</w:t>
      </w:r>
    </w:p>
    <w:p w:rsidR="00E35F18" w:rsidRDefault="00097B15" w:rsidP="00E35F18">
      <w:pPr>
        <w:pStyle w:val="2"/>
        <w:rPr>
          <w:rtl/>
        </w:rPr>
      </w:pPr>
      <w:r>
        <w:rPr>
          <w:rtl/>
        </w:rPr>
        <w:t>14</w:t>
      </w:r>
      <w:r w:rsidR="00E35F18">
        <w:rPr>
          <w:rtl/>
        </w:rPr>
        <w:t>.</w:t>
      </w:r>
      <w:r w:rsidR="00E35F18">
        <w:rPr>
          <w:rtl/>
        </w:rPr>
        <w:tab/>
      </w:r>
      <w:r w:rsidR="00557FF3">
        <w:rPr>
          <w:rtl/>
        </w:rPr>
        <w:t>אי התקנת מעשנה בנכס, שלדעת המפקח יש צורך להתקינה, או החזקת מעשנה בנכס במצב לקוי או שאינו תקין או בגובה שאינו מספיק לדעת המפקח או שיהא פולטת עשן, גזים או פיח העלול לגרום נזק לבריאות או מטרד לשכנים או לסביבה;</w:t>
      </w:r>
    </w:p>
    <w:p w:rsidR="00E35F18" w:rsidRPr="00042F63" w:rsidRDefault="00097B15" w:rsidP="00E35F18">
      <w:pPr>
        <w:pStyle w:val="2"/>
        <w:rPr>
          <w:rtl/>
        </w:rPr>
      </w:pPr>
      <w:r>
        <w:rPr>
          <w:rtl/>
        </w:rPr>
        <w:t>15</w:t>
      </w:r>
      <w:r w:rsidR="00E35F18">
        <w:rPr>
          <w:rtl/>
        </w:rPr>
        <w:t>.</w:t>
      </w:r>
      <w:r w:rsidR="00E35F18">
        <w:rPr>
          <w:rtl/>
        </w:rPr>
        <w:tab/>
      </w:r>
      <w:r w:rsidR="00557FF3">
        <w:rPr>
          <w:rtl/>
        </w:rPr>
        <w:t>צריף או מבנה שמחמת העדר נוכחיות סניטרית או מכל סיבה אחרת שוררים בו תנאים אשר לשעת</w:t>
      </w:r>
      <w:r w:rsidR="00557FF3">
        <w:rPr>
          <w:rStyle w:val="affb"/>
          <w:rFonts w:cs="David"/>
          <w:rtl/>
        </w:rPr>
        <w:endnoteReference w:id="5"/>
      </w:r>
      <w:r w:rsidR="00557FF3">
        <w:rPr>
          <w:rtl/>
        </w:rPr>
        <w:t xml:space="preserve"> המפקח הם מזיקים לבריאות או מהווים מטרד לסביבה;</w:t>
      </w:r>
    </w:p>
    <w:p w:rsidR="00E35F18" w:rsidRPr="00DC5141" w:rsidRDefault="00097B15" w:rsidP="00E35F18">
      <w:pPr>
        <w:pStyle w:val="2"/>
        <w:rPr>
          <w:rtl/>
        </w:rPr>
      </w:pPr>
      <w:r>
        <w:rPr>
          <w:rtl/>
        </w:rPr>
        <w:t>16</w:t>
      </w:r>
      <w:r w:rsidR="00E35F18">
        <w:rPr>
          <w:rtl/>
        </w:rPr>
        <w:t>.</w:t>
      </w:r>
      <w:r w:rsidR="00E35F18">
        <w:rPr>
          <w:rtl/>
        </w:rPr>
        <w:tab/>
      </w:r>
      <w:r w:rsidR="00557FF3">
        <w:rPr>
          <w:rtl/>
        </w:rPr>
        <w:t>החזקת נכס בצורה או באופן שהם לדעת המפקח מזיקים או עלולים להזיק לבריאות או הגורמים מטרד לסביבה;</w:t>
      </w:r>
    </w:p>
    <w:p w:rsidR="00E35F18" w:rsidRDefault="00097B15" w:rsidP="00E35F18">
      <w:pPr>
        <w:pStyle w:val="2"/>
        <w:rPr>
          <w:rtl/>
        </w:rPr>
      </w:pPr>
      <w:r>
        <w:rPr>
          <w:rtl/>
        </w:rPr>
        <w:t>17</w:t>
      </w:r>
      <w:r w:rsidR="00E35F18">
        <w:rPr>
          <w:rtl/>
        </w:rPr>
        <w:t>.</w:t>
      </w:r>
      <w:r w:rsidR="00E35F18">
        <w:rPr>
          <w:rtl/>
        </w:rPr>
        <w:tab/>
      </w:r>
      <w:r w:rsidR="00557FF3">
        <w:rPr>
          <w:rtl/>
        </w:rPr>
        <w:t>כל נכס המצוי במצב העלול לעשותו מזיק, מסוכן או פוגע בבריאות או מהווה מטרד לסביבה;</w:t>
      </w:r>
    </w:p>
    <w:p w:rsidR="00E35F18" w:rsidRDefault="00097B15" w:rsidP="00E35F18">
      <w:pPr>
        <w:pStyle w:val="2"/>
        <w:rPr>
          <w:rtl/>
        </w:rPr>
      </w:pPr>
      <w:r>
        <w:rPr>
          <w:rtl/>
        </w:rPr>
        <w:t>18</w:t>
      </w:r>
      <w:r w:rsidR="00E35F18">
        <w:rPr>
          <w:rtl/>
        </w:rPr>
        <w:t>.</w:t>
      </w:r>
      <w:r w:rsidR="00E35F18">
        <w:rPr>
          <w:rtl/>
        </w:rPr>
        <w:tab/>
      </w:r>
      <w:r w:rsidR="00557FF3">
        <w:rPr>
          <w:rtl/>
        </w:rPr>
        <w:t>כסאות, שולחנות, ארגזים, חפצים, כלים או חומר אחר המוחזקים ברחוב;</w:t>
      </w:r>
    </w:p>
    <w:p w:rsidR="00E35F18" w:rsidRDefault="00097B15" w:rsidP="00E35F18">
      <w:pPr>
        <w:pStyle w:val="2"/>
        <w:rPr>
          <w:rtl/>
        </w:rPr>
      </w:pPr>
      <w:r>
        <w:rPr>
          <w:rtl/>
        </w:rPr>
        <w:t>19</w:t>
      </w:r>
      <w:r w:rsidR="00E35F18">
        <w:rPr>
          <w:rtl/>
        </w:rPr>
        <w:t>.</w:t>
      </w:r>
      <w:r w:rsidR="00E35F18">
        <w:rPr>
          <w:rtl/>
        </w:rPr>
        <w:tab/>
      </w:r>
      <w:r w:rsidR="00557FF3">
        <w:rPr>
          <w:rtl/>
        </w:rPr>
        <w:t>שטח אדמה שאינו גדור במידה מספקת, לדעת המפקח, העלול לשמש כמקום להצטברות אשפה או פסולת;</w:t>
      </w:r>
    </w:p>
    <w:p w:rsidR="00E35F18" w:rsidRPr="00042F63" w:rsidRDefault="00097B15" w:rsidP="00E35F18">
      <w:pPr>
        <w:pStyle w:val="2"/>
        <w:rPr>
          <w:rtl/>
        </w:rPr>
      </w:pPr>
      <w:r>
        <w:rPr>
          <w:rtl/>
        </w:rPr>
        <w:t>20</w:t>
      </w:r>
      <w:r w:rsidR="00E35F18">
        <w:rPr>
          <w:rtl/>
        </w:rPr>
        <w:t>.</w:t>
      </w:r>
      <w:r w:rsidR="00E35F18">
        <w:rPr>
          <w:rtl/>
        </w:rPr>
        <w:tab/>
      </w:r>
      <w:r w:rsidR="00557FF3">
        <w:rPr>
          <w:rtl/>
        </w:rPr>
        <w:t>שימוש בנכס בניגוד למטרה שלשמה נועד;</w:t>
      </w:r>
    </w:p>
    <w:p w:rsidR="00097B15" w:rsidRPr="00DC5141" w:rsidRDefault="00097B15" w:rsidP="00097B15">
      <w:pPr>
        <w:pStyle w:val="2"/>
        <w:rPr>
          <w:rtl/>
        </w:rPr>
      </w:pPr>
      <w:r>
        <w:rPr>
          <w:rtl/>
        </w:rPr>
        <w:t>21.</w:t>
      </w:r>
      <w:r>
        <w:rPr>
          <w:rtl/>
        </w:rPr>
        <w:tab/>
      </w:r>
      <w:r w:rsidR="00557FF3">
        <w:rPr>
          <w:rtl/>
        </w:rPr>
        <w:t>תנור, אח, קמין, או כב</w:t>
      </w:r>
      <w:r w:rsidR="00D81E6E">
        <w:rPr>
          <w:rtl/>
        </w:rPr>
        <w:t>ש</w:t>
      </w:r>
      <w:r w:rsidR="00557FF3">
        <w:rPr>
          <w:rtl/>
        </w:rPr>
        <w:t>ן, בין שהוא משמש למלאכה ובין לתכלית אחרת, אשר לדעת המפקח אינו מאכל כראוי את חמר הדלק בתוכו וגורם ע"י כך לפליטת עשן או גזים במידה המזיקה או העלולה להזיק לבריאות, או להוות מטרד לשכנים או לסביבה;</w:t>
      </w:r>
    </w:p>
    <w:p w:rsidR="00097B15" w:rsidRDefault="00097B15" w:rsidP="00097B15">
      <w:pPr>
        <w:pStyle w:val="2"/>
        <w:rPr>
          <w:rtl/>
        </w:rPr>
      </w:pPr>
      <w:r>
        <w:rPr>
          <w:rtl/>
        </w:rPr>
        <w:t>22.</w:t>
      </w:r>
      <w:r>
        <w:rPr>
          <w:rtl/>
        </w:rPr>
        <w:tab/>
      </w:r>
      <w:r w:rsidR="00557FF3">
        <w:rPr>
          <w:rtl/>
        </w:rPr>
        <w:t>בית חרושת, בית מלאכה, מקום עבודה או מחסן מכל סוג שהוא שאינם מוחזקים במצב נקי או שהצפיפות בהם עלולה לגרום, לדעת מהפקח, נזק לבריאות או למטרד או לסביבה;</w:t>
      </w:r>
    </w:p>
    <w:p w:rsidR="00097B15" w:rsidRDefault="00097B15" w:rsidP="00097B15">
      <w:pPr>
        <w:pStyle w:val="2"/>
        <w:rPr>
          <w:rtl/>
        </w:rPr>
      </w:pPr>
      <w:r>
        <w:rPr>
          <w:rtl/>
        </w:rPr>
        <w:t>23.</w:t>
      </w:r>
      <w:r>
        <w:rPr>
          <w:rtl/>
        </w:rPr>
        <w:tab/>
      </w:r>
      <w:r w:rsidR="00557FF3">
        <w:rPr>
          <w:rtl/>
        </w:rPr>
        <w:t>כל אבק או פסולת הנוצרים במהלך ההפעלה של בית חרושת, בית מלאכה או במקום עבודה מכל סוג שהוא, הגורמים או העלולים לגרום לדעת המפקח נזק לבריאות או למטרד לשכנים או לסביבה;</w:t>
      </w:r>
    </w:p>
    <w:p w:rsidR="00097B15" w:rsidRDefault="00097B15" w:rsidP="00097B15">
      <w:pPr>
        <w:pStyle w:val="2"/>
        <w:rPr>
          <w:rtl/>
        </w:rPr>
      </w:pPr>
      <w:r>
        <w:rPr>
          <w:rtl/>
        </w:rPr>
        <w:t>24.</w:t>
      </w:r>
      <w:r>
        <w:rPr>
          <w:rtl/>
        </w:rPr>
        <w:tab/>
      </w:r>
      <w:r w:rsidR="00557FF3">
        <w:rPr>
          <w:rtl/>
        </w:rPr>
        <w:t>ניקוי, ניעור או חיבוט של מרבד, שטיח או כלי מיטה ברשות הרבים, בחצר, בכל קומת בנין או בידרה</w:t>
      </w:r>
      <w:r w:rsidR="00557FF3">
        <w:rPr>
          <w:rStyle w:val="affb"/>
          <w:rFonts w:cs="David"/>
          <w:rtl/>
        </w:rPr>
        <w:endnoteReference w:id="6"/>
      </w:r>
      <w:r w:rsidR="00557FF3">
        <w:rPr>
          <w:rtl/>
        </w:rPr>
        <w:t>, באופן המזיק לדעת המפקח לבריאות;</w:t>
      </w:r>
    </w:p>
    <w:p w:rsidR="00097B15" w:rsidRPr="00042F63" w:rsidRDefault="00097B15" w:rsidP="003D6CA2">
      <w:pPr>
        <w:pStyle w:val="2"/>
        <w:rPr>
          <w:rtl/>
        </w:rPr>
      </w:pPr>
      <w:r>
        <w:rPr>
          <w:rtl/>
        </w:rPr>
        <w:t>25.</w:t>
      </w:r>
      <w:r>
        <w:rPr>
          <w:rtl/>
        </w:rPr>
        <w:tab/>
      </w:r>
      <w:r w:rsidR="00865BD6">
        <w:rPr>
          <w:rtl/>
        </w:rPr>
        <w:t>הפרעת השימוש במיתקן תברואה או במיתקני אספקת מים, או הפרעה כלשהי להחזקתו היעילה של נכס מבחינה תברואית או מבחינה אחרת;</w:t>
      </w:r>
    </w:p>
    <w:p w:rsidR="00097B15" w:rsidRPr="00DC5141" w:rsidRDefault="00097B15" w:rsidP="00097B15">
      <w:pPr>
        <w:pStyle w:val="2"/>
        <w:rPr>
          <w:rtl/>
        </w:rPr>
      </w:pPr>
      <w:r>
        <w:rPr>
          <w:rtl/>
        </w:rPr>
        <w:t>26.</w:t>
      </w:r>
      <w:r>
        <w:rPr>
          <w:rtl/>
        </w:rPr>
        <w:tab/>
      </w:r>
      <w:r w:rsidR="00865BD6">
        <w:rPr>
          <w:rtl/>
        </w:rPr>
        <w:t>שימוש בשפכים, בדלוחים, או במי פסולת אחרים בלתי מטוהרים להשקאה;</w:t>
      </w:r>
    </w:p>
    <w:p w:rsidR="00097B15" w:rsidRDefault="00097B15" w:rsidP="00097B15">
      <w:pPr>
        <w:pStyle w:val="2"/>
        <w:rPr>
          <w:rtl/>
        </w:rPr>
      </w:pPr>
      <w:r>
        <w:rPr>
          <w:rtl/>
        </w:rPr>
        <w:t>27.</w:t>
      </w:r>
      <w:r>
        <w:rPr>
          <w:rtl/>
        </w:rPr>
        <w:tab/>
      </w:r>
      <w:r w:rsidR="00865BD6">
        <w:rPr>
          <w:rtl/>
        </w:rPr>
        <w:t>כל דבר אשר לדעת ראש העיריה או המפקח עלול לסכן חייו, בטחונו, בריאותו, רכושו או נוחיותו של אדם או להפריע לאדם או למנוע אותו מהשתמש בזכויותיו או העלול, לדעת המפקח להוות מטרד לשכנים או לסביבה;</w:t>
      </w:r>
    </w:p>
    <w:p w:rsidR="00097B15" w:rsidRDefault="00097B15" w:rsidP="00097B15">
      <w:pPr>
        <w:pStyle w:val="2"/>
        <w:rPr>
          <w:rtl/>
        </w:rPr>
      </w:pPr>
      <w:r>
        <w:rPr>
          <w:rtl/>
        </w:rPr>
        <w:t>28.</w:t>
      </w:r>
      <w:r>
        <w:rPr>
          <w:rtl/>
        </w:rPr>
        <w:tab/>
      </w:r>
      <w:r w:rsidR="00DD62CD">
        <w:rPr>
          <w:rtl/>
        </w:rPr>
        <w:t>פי צינור דלק העשוי להזנת מכל דלק של הסקה מרכזית או דירתית או של מפעל כלשהו המסתיים במרחק של פחות משבעים וחמישה סנטימטרים מהצד הפנימי של גבול הנכס;</w:t>
      </w:r>
    </w:p>
    <w:p w:rsidR="00097B15" w:rsidRDefault="00097B15" w:rsidP="00097B15">
      <w:pPr>
        <w:pStyle w:val="2"/>
        <w:rPr>
          <w:rtl/>
        </w:rPr>
      </w:pPr>
      <w:r>
        <w:rPr>
          <w:rtl/>
        </w:rPr>
        <w:t>29.</w:t>
      </w:r>
      <w:r>
        <w:rPr>
          <w:rtl/>
        </w:rPr>
        <w:tab/>
      </w:r>
      <w:r w:rsidR="00DD62CD">
        <w:rPr>
          <w:rtl/>
        </w:rPr>
        <w:t>מפעל המוציא, לדעת המפקח, כמות גדולה של פסולת נייר או אריזות מחמרים שונים;</w:t>
      </w:r>
    </w:p>
    <w:p w:rsidR="00097B15" w:rsidRPr="00042F63" w:rsidRDefault="00097B15" w:rsidP="00097B15">
      <w:pPr>
        <w:pStyle w:val="2"/>
        <w:rPr>
          <w:rtl/>
        </w:rPr>
      </w:pPr>
      <w:r>
        <w:rPr>
          <w:rtl/>
        </w:rPr>
        <w:t>30.</w:t>
      </w:r>
      <w:r>
        <w:rPr>
          <w:rtl/>
        </w:rPr>
        <w:tab/>
      </w:r>
      <w:r w:rsidR="00DD62CD">
        <w:rPr>
          <w:rtl/>
        </w:rPr>
        <w:t>הימצאות חולדות או עכברים או עקבות של חולדות או עכברים;</w:t>
      </w:r>
    </w:p>
    <w:p w:rsidR="00097B15" w:rsidRPr="00DC5141" w:rsidRDefault="00097B15" w:rsidP="00097B15">
      <w:pPr>
        <w:pStyle w:val="2"/>
        <w:rPr>
          <w:rtl/>
        </w:rPr>
      </w:pPr>
      <w:r>
        <w:rPr>
          <w:rtl/>
        </w:rPr>
        <w:t>31.</w:t>
      </w:r>
      <w:r>
        <w:rPr>
          <w:rtl/>
        </w:rPr>
        <w:tab/>
      </w:r>
      <w:r w:rsidR="00DD62CD">
        <w:rPr>
          <w:rtl/>
        </w:rPr>
        <w:t>הימצאות חרקים או שרצים העלולים לגרום נזק לבריאות או מפגע לשכנים או לסביבה;</w:t>
      </w:r>
    </w:p>
    <w:p w:rsidR="00097B15" w:rsidRDefault="00097B15" w:rsidP="00097B15">
      <w:pPr>
        <w:pStyle w:val="2"/>
        <w:rPr>
          <w:rtl/>
        </w:rPr>
      </w:pPr>
      <w:r>
        <w:rPr>
          <w:rtl/>
        </w:rPr>
        <w:t>32.</w:t>
      </w:r>
      <w:r>
        <w:rPr>
          <w:rtl/>
        </w:rPr>
        <w:tab/>
      </w:r>
      <w:r w:rsidR="00DD62CD">
        <w:rPr>
          <w:rtl/>
        </w:rPr>
        <w:t>צמח הצומח בנכס המהווה או עלול להוות סכנה או לגרום הפרעה או אי נוחות;</w:t>
      </w:r>
    </w:p>
    <w:p w:rsidR="00097B15" w:rsidRDefault="00097B15" w:rsidP="00097B15">
      <w:pPr>
        <w:pStyle w:val="2"/>
        <w:rPr>
          <w:rtl/>
        </w:rPr>
      </w:pPr>
      <w:r>
        <w:rPr>
          <w:rtl/>
        </w:rPr>
        <w:t>33.</w:t>
      </w:r>
      <w:r>
        <w:rPr>
          <w:rtl/>
        </w:rPr>
        <w:tab/>
      </w:r>
      <w:r w:rsidR="00DD62CD">
        <w:rPr>
          <w:rtl/>
        </w:rPr>
        <w:t>צמח או ענפי עץ הבולטים או מתפשטים לעבר כל מקום ציבורי, המפריעים או העלולים להפריע לעוברים ושבים או לרכב;</w:t>
      </w:r>
    </w:p>
    <w:p w:rsidR="00097B15" w:rsidRDefault="00097B15" w:rsidP="00097B15">
      <w:pPr>
        <w:pStyle w:val="2"/>
        <w:rPr>
          <w:rtl/>
        </w:rPr>
      </w:pPr>
      <w:r>
        <w:rPr>
          <w:rtl/>
        </w:rPr>
        <w:t>34.</w:t>
      </w:r>
      <w:r>
        <w:rPr>
          <w:rtl/>
        </w:rPr>
        <w:tab/>
      </w:r>
      <w:r w:rsidR="007F67E8">
        <w:rPr>
          <w:rtl/>
        </w:rPr>
        <w:t>זחלי טוואי התהלוכה, של האורן וקניהם הנמצאים בעצי האורן שבנכס;</w:t>
      </w:r>
    </w:p>
    <w:p w:rsidR="00097B15" w:rsidRPr="00042F63" w:rsidRDefault="00097B15" w:rsidP="00097B15">
      <w:pPr>
        <w:pStyle w:val="2"/>
        <w:rPr>
          <w:rtl/>
        </w:rPr>
      </w:pPr>
      <w:r>
        <w:rPr>
          <w:rtl/>
        </w:rPr>
        <w:t>35.</w:t>
      </w:r>
      <w:r>
        <w:rPr>
          <w:rtl/>
        </w:rPr>
        <w:tab/>
      </w:r>
      <w:r w:rsidR="007F67E8">
        <w:rPr>
          <w:rtl/>
        </w:rPr>
        <w:t>הימצאות זבוב ים התיכון בנכס;</w:t>
      </w:r>
    </w:p>
    <w:p w:rsidR="00097B15" w:rsidRPr="00DC5141" w:rsidRDefault="00097B15" w:rsidP="00097B15">
      <w:pPr>
        <w:pStyle w:val="2"/>
        <w:rPr>
          <w:rtl/>
        </w:rPr>
      </w:pPr>
      <w:r>
        <w:rPr>
          <w:rtl/>
        </w:rPr>
        <w:t>36.</w:t>
      </w:r>
      <w:r>
        <w:rPr>
          <w:rtl/>
        </w:rPr>
        <w:tab/>
      </w:r>
      <w:r w:rsidR="007F67E8">
        <w:rPr>
          <w:rtl/>
        </w:rPr>
        <w:t>הימצאות צמחיה בלתי תרבותית שלא טופחה בידי אדם בנכס, כולל קוצים, ברקנים, דרדרים וכיוצא בהם;</w:t>
      </w:r>
    </w:p>
    <w:p w:rsidR="00097B15" w:rsidRDefault="00097B15" w:rsidP="00097B15">
      <w:pPr>
        <w:pStyle w:val="2"/>
        <w:rPr>
          <w:rtl/>
        </w:rPr>
      </w:pPr>
      <w:r>
        <w:rPr>
          <w:rtl/>
        </w:rPr>
        <w:t>37.</w:t>
      </w:r>
      <w:r>
        <w:rPr>
          <w:rtl/>
        </w:rPr>
        <w:tab/>
      </w:r>
      <w:r w:rsidR="007F67E8">
        <w:rPr>
          <w:rtl/>
        </w:rPr>
        <w:t>נדידת חול מנכס לרחוב;</w:t>
      </w:r>
    </w:p>
    <w:p w:rsidR="00097B15" w:rsidRDefault="00097B15" w:rsidP="00097B15">
      <w:pPr>
        <w:pStyle w:val="2"/>
        <w:rPr>
          <w:rtl/>
        </w:rPr>
      </w:pPr>
      <w:r>
        <w:rPr>
          <w:rtl/>
        </w:rPr>
        <w:t>38.</w:t>
      </w:r>
      <w:r>
        <w:rPr>
          <w:rtl/>
        </w:rPr>
        <w:tab/>
      </w:r>
      <w:r w:rsidR="007F67E8">
        <w:rPr>
          <w:rtl/>
        </w:rPr>
        <w:t>קוצים או כל חומר אחר, הנמצאים בנכס והעלולים לגרום לשריפה או להתפשטותה, או העלולים לגרום להתרבותם של זחלים, חרקים, מזיקים למיניהם;</w:t>
      </w:r>
    </w:p>
    <w:p w:rsidR="00097B15" w:rsidRDefault="00097B15" w:rsidP="00097B15">
      <w:pPr>
        <w:pStyle w:val="2"/>
        <w:rPr>
          <w:rtl/>
        </w:rPr>
      </w:pPr>
      <w:r>
        <w:rPr>
          <w:rtl/>
        </w:rPr>
        <w:t>39.</w:t>
      </w:r>
      <w:r>
        <w:rPr>
          <w:rtl/>
        </w:rPr>
        <w:tab/>
      </w:r>
      <w:r w:rsidR="006756B0">
        <w:rPr>
          <w:rtl/>
        </w:rPr>
        <w:t>החזקת בעלי חיים באופן המזיק או עלול, לדעת המפקח, להזיק לבריאות או להוות מטרד לשכנים או לסביבה;</w:t>
      </w:r>
    </w:p>
    <w:p w:rsidR="00097B15" w:rsidRDefault="00097B15" w:rsidP="00097B15">
      <w:pPr>
        <w:pStyle w:val="2"/>
        <w:rPr>
          <w:rtl/>
        </w:rPr>
      </w:pPr>
      <w:r>
        <w:rPr>
          <w:rtl/>
        </w:rPr>
        <w:t>40.</w:t>
      </w:r>
      <w:r>
        <w:rPr>
          <w:rtl/>
        </w:rPr>
        <w:tab/>
      </w:r>
      <w:r w:rsidR="006756B0">
        <w:rPr>
          <w:rtl/>
        </w:rPr>
        <w:t>החזקת חפצים שיצאו מכלל שימוש, לרבות כלי רכ</w:t>
      </w:r>
      <w:r w:rsidR="00AE0D98">
        <w:rPr>
          <w:rtl/>
        </w:rPr>
        <w:t xml:space="preserve">ב וחלקיו, מכונה וחלקיה, גרוטאות, תנור מקרר חשמלי, דוד שמש, אסלה, </w:t>
      </w:r>
      <w:r w:rsidR="003F605C">
        <w:rPr>
          <w:rtl/>
        </w:rPr>
        <w:t>אבט</w:t>
      </w:r>
      <w:r w:rsidR="003F605C">
        <w:rPr>
          <w:rStyle w:val="affb"/>
          <w:rFonts w:cs="David"/>
          <w:rtl/>
        </w:rPr>
        <w:endnoteReference w:id="7"/>
      </w:r>
      <w:r w:rsidR="003F605C">
        <w:rPr>
          <w:rtl/>
        </w:rPr>
        <w:t xml:space="preserve"> רהיטים או כל חלק מהם.</w:t>
      </w:r>
    </w:p>
    <w:p w:rsidR="00097B15" w:rsidRPr="00042F63" w:rsidRDefault="00097B15" w:rsidP="0084071C">
      <w:pPr>
        <w:pStyle w:val="2"/>
        <w:rPr>
          <w:rtl/>
        </w:rPr>
      </w:pPr>
      <w:r>
        <w:rPr>
          <w:rtl/>
        </w:rPr>
        <w:t>41.</w:t>
      </w:r>
      <w:r w:rsidR="0084071C">
        <w:rPr>
          <w:rtl/>
        </w:rPr>
        <w:tab/>
      </w:r>
      <w:r w:rsidR="003F605C">
        <w:rPr>
          <w:rtl/>
        </w:rPr>
        <w:t>גרוטאו</w:t>
      </w:r>
      <w:r w:rsidR="0084071C">
        <w:rPr>
          <w:rtl/>
        </w:rPr>
        <w:t>ת</w:t>
      </w:r>
      <w:r w:rsidR="003F605C">
        <w:rPr>
          <w:rtl/>
        </w:rPr>
        <w:t xml:space="preserve"> רכב - רכב שיצא מכ</w:t>
      </w:r>
      <w:r w:rsidR="0084071C">
        <w:rPr>
          <w:rtl/>
        </w:rPr>
        <w:t>ל</w:t>
      </w:r>
      <w:r w:rsidR="003F605C">
        <w:rPr>
          <w:rtl/>
        </w:rPr>
        <w:t xml:space="preserve">ל </w:t>
      </w:r>
      <w:r w:rsidR="0084071C">
        <w:rPr>
          <w:rtl/>
        </w:rPr>
        <w:t>ש</w:t>
      </w:r>
      <w:r w:rsidR="003F605C">
        <w:rPr>
          <w:rtl/>
        </w:rPr>
        <w:t>ימוש מחמת שנתיישן, שפורק או חלקים ממנו כרכב באובדן גמור וכן שלד של רכב או חלקים ממנו.</w:t>
      </w:r>
    </w:p>
    <w:p w:rsidR="00E35F18" w:rsidRDefault="00E35F18" w:rsidP="003F605C">
      <w:pPr>
        <w:pStyle w:val="a4"/>
        <w:rPr>
          <w:rtl/>
        </w:rPr>
      </w:pPr>
      <w:r w:rsidRPr="00DC5141">
        <w:rPr>
          <w:b/>
          <w:bCs/>
          <w:rtl/>
        </w:rPr>
        <w:t>"</w:t>
      </w:r>
      <w:r w:rsidR="00097B15">
        <w:rPr>
          <w:b/>
          <w:bCs/>
          <w:rtl/>
        </w:rPr>
        <w:t>מפעל</w:t>
      </w:r>
      <w:r w:rsidRPr="00DC5141">
        <w:rPr>
          <w:b/>
          <w:bCs/>
          <w:rtl/>
        </w:rPr>
        <w:t>"</w:t>
      </w:r>
      <w:r w:rsidRPr="00DC5141">
        <w:rPr>
          <w:rtl/>
        </w:rPr>
        <w:t xml:space="preserve"> </w:t>
      </w:r>
      <w:r>
        <w:rPr>
          <w:rtl/>
        </w:rPr>
        <w:t>-</w:t>
      </w:r>
      <w:r w:rsidR="003F605C">
        <w:rPr>
          <w:rtl/>
        </w:rPr>
        <w:t xml:space="preserve"> חנות מלאכה,, בית חרושת, עסק סיטוני, מעבדה, מקום להימור או להגרלה, מפעל לעיבוד נתונים, משרד להנהלת חשבנות ממוכנת, משרד להעתקות, חנות כל-בו סופרמרקט וכיוצא באלה;</w:t>
      </w:r>
    </w:p>
    <w:p w:rsidR="00E35F18" w:rsidRPr="00DC5141" w:rsidRDefault="00E35F18" w:rsidP="00097B15">
      <w:pPr>
        <w:pStyle w:val="a4"/>
        <w:rPr>
          <w:rtl/>
        </w:rPr>
      </w:pPr>
      <w:r w:rsidRPr="00DC5141">
        <w:rPr>
          <w:b/>
          <w:bCs/>
          <w:rtl/>
        </w:rPr>
        <w:t>"</w:t>
      </w:r>
      <w:r w:rsidR="00097B15">
        <w:rPr>
          <w:b/>
          <w:bCs/>
          <w:rtl/>
        </w:rPr>
        <w:t>מפקח</w:t>
      </w:r>
      <w:r w:rsidRPr="00DC5141">
        <w:rPr>
          <w:b/>
          <w:bCs/>
          <w:rtl/>
        </w:rPr>
        <w:t>"</w:t>
      </w:r>
      <w:r w:rsidRPr="00DC5141">
        <w:rPr>
          <w:rtl/>
        </w:rPr>
        <w:t xml:space="preserve"> </w:t>
      </w:r>
      <w:r>
        <w:rPr>
          <w:rtl/>
        </w:rPr>
        <w:t xml:space="preserve">- </w:t>
      </w:r>
      <w:r w:rsidR="003F605C">
        <w:rPr>
          <w:rtl/>
        </w:rPr>
        <w:t>אדם שראש המועצה מינהו בכתב להיות מפקח לענין חוק עזר זה, כולו או מקצתו או לגבי תחום המוגדר במינו</w:t>
      </w:r>
      <w:r w:rsidR="0084071C">
        <w:rPr>
          <w:rtl/>
        </w:rPr>
        <w:t>;</w:t>
      </w:r>
    </w:p>
    <w:p w:rsidR="00E35F18" w:rsidRPr="00DC5141" w:rsidRDefault="00E35F18" w:rsidP="00097B15">
      <w:pPr>
        <w:pStyle w:val="a4"/>
        <w:rPr>
          <w:rtl/>
        </w:rPr>
      </w:pPr>
      <w:r w:rsidRPr="00DC5141">
        <w:rPr>
          <w:b/>
          <w:bCs/>
          <w:rtl/>
        </w:rPr>
        <w:t>"</w:t>
      </w:r>
      <w:r w:rsidR="00097B15">
        <w:rPr>
          <w:b/>
          <w:bCs/>
          <w:rtl/>
        </w:rPr>
        <w:t>מקום עינוג</w:t>
      </w:r>
      <w:r w:rsidRPr="00DC5141">
        <w:rPr>
          <w:b/>
          <w:bCs/>
          <w:rtl/>
        </w:rPr>
        <w:t>"</w:t>
      </w:r>
      <w:r w:rsidRPr="00DC5141">
        <w:rPr>
          <w:rtl/>
        </w:rPr>
        <w:t xml:space="preserve"> </w:t>
      </w:r>
      <w:r>
        <w:rPr>
          <w:rtl/>
        </w:rPr>
        <w:t>-</w:t>
      </w:r>
      <w:r w:rsidR="003F605C">
        <w:rPr>
          <w:rtl/>
        </w:rPr>
        <w:t xml:space="preserve"> מקום המשמש לצרכי עינוג למעט דירה פרטית;</w:t>
      </w:r>
    </w:p>
    <w:p w:rsidR="00E35F18" w:rsidRDefault="00E35F18" w:rsidP="00097B15">
      <w:pPr>
        <w:pStyle w:val="a4"/>
        <w:rPr>
          <w:rtl/>
        </w:rPr>
      </w:pPr>
      <w:r w:rsidRPr="00DC5141">
        <w:rPr>
          <w:b/>
          <w:bCs/>
          <w:rtl/>
        </w:rPr>
        <w:t>"</w:t>
      </w:r>
      <w:r w:rsidR="00097B15">
        <w:rPr>
          <w:b/>
          <w:bCs/>
          <w:rtl/>
        </w:rPr>
        <w:t>מקום פרטי</w:t>
      </w:r>
      <w:r w:rsidRPr="00DC5141">
        <w:rPr>
          <w:b/>
          <w:bCs/>
          <w:rtl/>
        </w:rPr>
        <w:t>"</w:t>
      </w:r>
      <w:r w:rsidRPr="00DC5141">
        <w:rPr>
          <w:rtl/>
        </w:rPr>
        <w:t xml:space="preserve"> </w:t>
      </w:r>
      <w:r>
        <w:rPr>
          <w:rtl/>
        </w:rPr>
        <w:t>-</w:t>
      </w:r>
      <w:r w:rsidR="003F605C">
        <w:rPr>
          <w:rtl/>
        </w:rPr>
        <w:t xml:space="preserve">  חצר, מגרש, מבוא לבית, מדרגות המשמשות </w:t>
      </w:r>
      <w:r w:rsidR="0084071C">
        <w:rPr>
          <w:rtl/>
        </w:rPr>
        <w:t>מ</w:t>
      </w:r>
      <w:r w:rsidR="003F605C">
        <w:rPr>
          <w:rtl/>
        </w:rPr>
        <w:t>בוא או כניסה לבית</w:t>
      </w:r>
      <w:r w:rsidR="0084071C">
        <w:rPr>
          <w:rtl/>
        </w:rPr>
        <w:t>,</w:t>
      </w:r>
      <w:r w:rsidR="003F605C">
        <w:rPr>
          <w:rtl/>
        </w:rPr>
        <w:t xml:space="preserve"> גג מקלט או כל מקום אחר המשמש את דיירי הבית, למעט דירת מגורים;</w:t>
      </w:r>
    </w:p>
    <w:p w:rsidR="00E35F18" w:rsidRPr="00DC5141" w:rsidRDefault="00E35F18" w:rsidP="00097B15">
      <w:pPr>
        <w:pStyle w:val="a4"/>
        <w:rPr>
          <w:rtl/>
        </w:rPr>
      </w:pPr>
      <w:r w:rsidRPr="00DC5141">
        <w:rPr>
          <w:b/>
          <w:bCs/>
          <w:rtl/>
        </w:rPr>
        <w:t>"</w:t>
      </w:r>
      <w:r w:rsidR="00097B15">
        <w:rPr>
          <w:b/>
          <w:bCs/>
          <w:rtl/>
        </w:rPr>
        <w:t>מקום ציבורי</w:t>
      </w:r>
      <w:r w:rsidRPr="00DC5141">
        <w:rPr>
          <w:b/>
          <w:bCs/>
          <w:rtl/>
        </w:rPr>
        <w:t>"</w:t>
      </w:r>
      <w:r w:rsidRPr="00DC5141">
        <w:rPr>
          <w:rtl/>
        </w:rPr>
        <w:t xml:space="preserve"> </w:t>
      </w:r>
      <w:r>
        <w:rPr>
          <w:rtl/>
        </w:rPr>
        <w:t xml:space="preserve">- </w:t>
      </w:r>
      <w:r w:rsidR="003F605C">
        <w:rPr>
          <w:rtl/>
        </w:rPr>
        <w:t xml:space="preserve"> שטח המוגדר בתכנית בנין ערים כשטח ציבורי פתוח או בשטח לבנין ציבורי, רחוב, חורשה, שדרה, גן או גינה, מקום עינוג, אוטובוס ציבורי או מונית, כל</w:t>
      </w:r>
      <w:r w:rsidR="00DD0ECB">
        <w:rPr>
          <w:rtl/>
        </w:rPr>
        <w:t xml:space="preserve"> מקום המיועד לשמש את הציבור, כל מקום שנתאספו בו יותר מעשרים איש למטרה ציבורית, למעט בית מגורים וכן כל מקום שהציבור רשאי להשתמש בו, או משתמש או עובר בו למעשה;</w:t>
      </w:r>
    </w:p>
    <w:p w:rsidR="00E35F18" w:rsidRPr="00DC5141" w:rsidRDefault="00E35F18" w:rsidP="00097B15">
      <w:pPr>
        <w:pStyle w:val="a4"/>
        <w:rPr>
          <w:rtl/>
        </w:rPr>
      </w:pPr>
      <w:r w:rsidRPr="00DC5141">
        <w:rPr>
          <w:b/>
          <w:bCs/>
          <w:rtl/>
        </w:rPr>
        <w:t>"</w:t>
      </w:r>
      <w:r w:rsidR="00097B15">
        <w:rPr>
          <w:b/>
          <w:bCs/>
          <w:rtl/>
        </w:rPr>
        <w:t>נכס</w:t>
      </w:r>
      <w:r w:rsidRPr="00DC5141">
        <w:rPr>
          <w:b/>
          <w:bCs/>
          <w:rtl/>
        </w:rPr>
        <w:t>"</w:t>
      </w:r>
      <w:r w:rsidRPr="00DC5141">
        <w:rPr>
          <w:rtl/>
        </w:rPr>
        <w:t xml:space="preserve"> </w:t>
      </w:r>
      <w:r>
        <w:rPr>
          <w:rtl/>
        </w:rPr>
        <w:t>-</w:t>
      </w:r>
      <w:r w:rsidR="00DD0ECB">
        <w:rPr>
          <w:rtl/>
        </w:rPr>
        <w:t xml:space="preserve"> מגרש או קרקע, בית או בנין או חלק מהם, בין תפוס ובין שאינו תפוס;</w:t>
      </w:r>
    </w:p>
    <w:p w:rsidR="00E35F18" w:rsidRDefault="00E35F18" w:rsidP="00097B15">
      <w:pPr>
        <w:pStyle w:val="a4"/>
        <w:rPr>
          <w:rtl/>
        </w:rPr>
      </w:pPr>
      <w:r w:rsidRPr="00DC5141">
        <w:rPr>
          <w:b/>
          <w:bCs/>
          <w:rtl/>
        </w:rPr>
        <w:t>"</w:t>
      </w:r>
      <w:r w:rsidR="00097B15">
        <w:rPr>
          <w:b/>
          <w:bCs/>
          <w:rtl/>
        </w:rPr>
        <w:t>עינוג</w:t>
      </w:r>
      <w:r w:rsidRPr="00DC5141">
        <w:rPr>
          <w:b/>
          <w:bCs/>
          <w:rtl/>
        </w:rPr>
        <w:t>"</w:t>
      </w:r>
      <w:r w:rsidRPr="00DC5141">
        <w:rPr>
          <w:rtl/>
        </w:rPr>
        <w:t xml:space="preserve"> </w:t>
      </w:r>
      <w:r>
        <w:rPr>
          <w:rtl/>
        </w:rPr>
        <w:t>-</w:t>
      </w:r>
      <w:r w:rsidR="00DD0ECB">
        <w:rPr>
          <w:rtl/>
        </w:rPr>
        <w:t xml:space="preserve"> הצגת תיאטרון, קולנוע, קונצרט, אסיפה, הרצאה, מופע מחול ריקודים, קרקס, משחק, ספורט או כל עינוג כיוצא באלה, בין שהם בתמורה ובין שאינם בתמורה;</w:t>
      </w:r>
    </w:p>
    <w:p w:rsidR="00E35F18" w:rsidRPr="00DC5141" w:rsidRDefault="00E35F18" w:rsidP="00097B15">
      <w:pPr>
        <w:pStyle w:val="a4"/>
        <w:rPr>
          <w:rtl/>
        </w:rPr>
      </w:pPr>
      <w:r w:rsidRPr="00DC5141">
        <w:rPr>
          <w:b/>
          <w:bCs/>
          <w:rtl/>
        </w:rPr>
        <w:t>"</w:t>
      </w:r>
      <w:r w:rsidR="00097B15">
        <w:rPr>
          <w:b/>
          <w:bCs/>
          <w:rtl/>
        </w:rPr>
        <w:t>פסול</w:t>
      </w:r>
      <w:r w:rsidR="00097B15">
        <w:rPr>
          <w:rStyle w:val="affb"/>
          <w:rFonts w:cs="David"/>
          <w:b/>
          <w:bCs/>
          <w:rtl/>
        </w:rPr>
        <w:endnoteReference w:id="8"/>
      </w:r>
      <w:r w:rsidR="00097B15">
        <w:rPr>
          <w:b/>
          <w:bCs/>
          <w:rtl/>
        </w:rPr>
        <w:t xml:space="preserve"> בנין</w:t>
      </w:r>
      <w:r w:rsidRPr="00DC5141">
        <w:rPr>
          <w:b/>
          <w:bCs/>
          <w:rtl/>
        </w:rPr>
        <w:t>"</w:t>
      </w:r>
      <w:r w:rsidRPr="00DC5141">
        <w:rPr>
          <w:rtl/>
        </w:rPr>
        <w:t xml:space="preserve"> </w:t>
      </w:r>
      <w:r>
        <w:rPr>
          <w:rtl/>
        </w:rPr>
        <w:t xml:space="preserve">- </w:t>
      </w:r>
      <w:r w:rsidR="00DD0ECB">
        <w:rPr>
          <w:rtl/>
        </w:rPr>
        <w:t xml:space="preserve"> פסולת או שיירי חמרים שמשתמשים בהם לבניה או לתיקונים או לשינויים של בנין או בקשר עם אותן עבודות, לרבות שיירי הריסות של בנין, אבנים, אפר, אדמה וכיוצא באלה;</w:t>
      </w:r>
    </w:p>
    <w:p w:rsidR="00DD0ECB" w:rsidRPr="00DC5141" w:rsidRDefault="00E35F18" w:rsidP="00DD0ECB">
      <w:pPr>
        <w:pStyle w:val="a4"/>
        <w:rPr>
          <w:rtl/>
        </w:rPr>
      </w:pPr>
      <w:r w:rsidRPr="00DC5141">
        <w:rPr>
          <w:b/>
          <w:bCs/>
          <w:rtl/>
        </w:rPr>
        <w:t>"</w:t>
      </w:r>
      <w:r w:rsidR="00097B15">
        <w:rPr>
          <w:b/>
          <w:bCs/>
          <w:rtl/>
        </w:rPr>
        <w:t>צמח</w:t>
      </w:r>
      <w:r w:rsidRPr="00DC5141">
        <w:rPr>
          <w:b/>
          <w:bCs/>
          <w:rtl/>
        </w:rPr>
        <w:t>"</w:t>
      </w:r>
      <w:r w:rsidRPr="00DC5141">
        <w:rPr>
          <w:rtl/>
        </w:rPr>
        <w:t xml:space="preserve"> </w:t>
      </w:r>
      <w:r>
        <w:rPr>
          <w:rtl/>
        </w:rPr>
        <w:t>-</w:t>
      </w:r>
      <w:r w:rsidR="00DD0ECB">
        <w:rPr>
          <w:rtl/>
        </w:rPr>
        <w:t xml:space="preserve"> עץ, שתיל, שיח, ענף, ניצן, תפרחת, פרי, פרח או כל חלק מהם מהנטוע או הצומח;</w:t>
      </w:r>
    </w:p>
    <w:p w:rsidR="00097B15" w:rsidRDefault="00097B15" w:rsidP="00097B15">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 אדם  שראש המועצה העביר לו בכתב את סמכויותיו לפי חוק עזר זה, כולן או מקצתן;</w:t>
      </w:r>
    </w:p>
    <w:p w:rsidR="00E35F18" w:rsidRDefault="00E35F18" w:rsidP="00097B15">
      <w:pPr>
        <w:pStyle w:val="a4"/>
        <w:rPr>
          <w:rtl/>
        </w:rPr>
      </w:pPr>
      <w:r w:rsidRPr="00DC5141">
        <w:rPr>
          <w:b/>
          <w:bCs/>
          <w:rtl/>
        </w:rPr>
        <w:t>"</w:t>
      </w:r>
      <w:r w:rsidR="00097B15">
        <w:rPr>
          <w:b/>
          <w:bCs/>
          <w:rtl/>
        </w:rPr>
        <w:t>רחוב</w:t>
      </w:r>
      <w:r w:rsidRPr="00DC5141">
        <w:rPr>
          <w:b/>
          <w:bCs/>
          <w:rtl/>
        </w:rPr>
        <w:t>"</w:t>
      </w:r>
      <w:r w:rsidRPr="00DC5141">
        <w:rPr>
          <w:rtl/>
        </w:rPr>
        <w:t xml:space="preserve"> </w:t>
      </w:r>
      <w:r>
        <w:rPr>
          <w:rtl/>
        </w:rPr>
        <w:t>-</w:t>
      </w:r>
      <w:r w:rsidR="00DD0ECB">
        <w:rPr>
          <w:rtl/>
        </w:rPr>
        <w:t xml:space="preserve"> כולל דרך, נתיב להולכי רגל, מדרכה, כביש גשר, מעבר המשמש רחבה או המכוון לשמש אמצעי גישה או לבתים, תעלת ביוב, חפירה, רחבה, כיכר, גינה או גן, וכן כל מקום פתוח הנועד לשימוש הציבור או שהציבור נוהג לעבור בו או להשתמש בו או שהציבור נכנס אליו או רשאי להשתמש בו או להכנס אליו, בין שהם מפולשים ובין שאינם מפולשים;</w:t>
      </w:r>
    </w:p>
    <w:p w:rsidR="00E35F18" w:rsidRPr="00DC5141" w:rsidRDefault="00E35F18" w:rsidP="00442242">
      <w:pPr>
        <w:pStyle w:val="a4"/>
        <w:rPr>
          <w:rtl/>
        </w:rPr>
      </w:pPr>
      <w:r w:rsidRPr="00DC5141">
        <w:rPr>
          <w:b/>
          <w:bCs/>
          <w:rtl/>
        </w:rPr>
        <w:t>"</w:t>
      </w:r>
      <w:r w:rsidR="00097B15">
        <w:rPr>
          <w:b/>
          <w:bCs/>
          <w:rtl/>
        </w:rPr>
        <w:t>רכב</w:t>
      </w:r>
      <w:r w:rsidRPr="00DC5141">
        <w:rPr>
          <w:b/>
          <w:bCs/>
          <w:rtl/>
        </w:rPr>
        <w:t>"</w:t>
      </w:r>
      <w:r w:rsidRPr="00DC5141">
        <w:rPr>
          <w:rtl/>
        </w:rPr>
        <w:t xml:space="preserve"> </w:t>
      </w:r>
      <w:r>
        <w:rPr>
          <w:rtl/>
        </w:rPr>
        <w:t xml:space="preserve">- </w:t>
      </w:r>
      <w:r w:rsidR="00DD0ECB">
        <w:rPr>
          <w:rtl/>
        </w:rPr>
        <w:t>רכב הנע בכוח מכני או הנגרר על ידי רכב או על ידי בהמה, וכן ת</w:t>
      </w:r>
      <w:r w:rsidR="00442242">
        <w:rPr>
          <w:rtl/>
        </w:rPr>
        <w:t>מ</w:t>
      </w:r>
      <w:r w:rsidR="00DD0ECB">
        <w:rPr>
          <w:rtl/>
        </w:rPr>
        <w:t>ו</w:t>
      </w:r>
      <w:r w:rsidR="00442242">
        <w:rPr>
          <w:rtl/>
        </w:rPr>
        <w:t>נ</w:t>
      </w:r>
      <w:r w:rsidR="00DD0ECB">
        <w:rPr>
          <w:rtl/>
        </w:rPr>
        <w:t>ה או יתקן</w:t>
      </w:r>
      <w:r w:rsidR="00DD0ECB">
        <w:rPr>
          <w:rStyle w:val="affb"/>
          <w:rFonts w:cs="David"/>
          <w:rtl/>
        </w:rPr>
        <w:endnoteReference w:id="9"/>
      </w:r>
      <w:r w:rsidR="00DD0ECB">
        <w:rPr>
          <w:rtl/>
        </w:rPr>
        <w:t xml:space="preserve"> הנעים או הנגררים כאמור, לרבות אופניים, תלת אופן ועגלה, ולמעט רכב של העיריה הנהוג בידי עובד עיריה בעת מילוי תפקידו;</w:t>
      </w:r>
    </w:p>
    <w:p w:rsidR="00E35F18" w:rsidRPr="00DC5141" w:rsidRDefault="00E35F18" w:rsidP="00097B15">
      <w:pPr>
        <w:pStyle w:val="a4"/>
        <w:rPr>
          <w:rtl/>
        </w:rPr>
      </w:pPr>
      <w:r w:rsidRPr="00DC5141">
        <w:rPr>
          <w:b/>
          <w:bCs/>
          <w:rtl/>
        </w:rPr>
        <w:t>"</w:t>
      </w:r>
      <w:r w:rsidR="00097B15">
        <w:rPr>
          <w:b/>
          <w:bCs/>
          <w:rtl/>
        </w:rPr>
        <w:t>שטח ציבורי</w:t>
      </w:r>
      <w:r w:rsidRPr="00DC5141">
        <w:rPr>
          <w:b/>
          <w:bCs/>
          <w:rtl/>
        </w:rPr>
        <w:t>"</w:t>
      </w:r>
      <w:r w:rsidRPr="00DC5141">
        <w:rPr>
          <w:rtl/>
        </w:rPr>
        <w:t xml:space="preserve"> </w:t>
      </w:r>
      <w:r>
        <w:rPr>
          <w:rtl/>
        </w:rPr>
        <w:t>-</w:t>
      </w:r>
      <w:r w:rsidR="00DD0ECB">
        <w:rPr>
          <w:rtl/>
        </w:rPr>
        <w:t xml:space="preserve"> כולל שטח הרשום על שם הרשות המקומית, שטח המיועד, בהתאם לתכנית בנים</w:t>
      </w:r>
      <w:r w:rsidR="00DD0ECB">
        <w:rPr>
          <w:rStyle w:val="affb"/>
          <w:rFonts w:cs="David"/>
          <w:rtl/>
        </w:rPr>
        <w:endnoteReference w:id="10"/>
      </w:r>
      <w:r w:rsidR="00DD0ECB">
        <w:rPr>
          <w:rtl/>
        </w:rPr>
        <w:t xml:space="preserve"> ערים החלה עליו, לשמש כשטח ציבורי פתוח, או שטח לבנין ציבורי, רחוב, שדרה חורשה, גן גינה, פסי ירק, אגם, בריכה וכן כל שטח המיועד לשמש את הציבור;</w:t>
      </w:r>
    </w:p>
    <w:p w:rsidR="00E35F18" w:rsidRDefault="00E35F18" w:rsidP="00097B15">
      <w:pPr>
        <w:pStyle w:val="a4"/>
        <w:rPr>
          <w:rtl/>
        </w:rPr>
      </w:pPr>
      <w:r w:rsidRPr="00DC5141">
        <w:rPr>
          <w:b/>
          <w:bCs/>
          <w:rtl/>
        </w:rPr>
        <w:t>"</w:t>
      </w:r>
      <w:r w:rsidR="00097B15">
        <w:rPr>
          <w:b/>
          <w:bCs/>
          <w:rtl/>
        </w:rPr>
        <w:t>תעלת שופכין</w:t>
      </w:r>
      <w:r w:rsidRPr="00DC5141">
        <w:rPr>
          <w:b/>
          <w:bCs/>
          <w:rtl/>
        </w:rPr>
        <w:t>"</w:t>
      </w:r>
      <w:r w:rsidRPr="00DC5141">
        <w:rPr>
          <w:rtl/>
        </w:rPr>
        <w:t xml:space="preserve"> </w:t>
      </w:r>
      <w:r>
        <w:rPr>
          <w:rtl/>
        </w:rPr>
        <w:t>-</w:t>
      </w:r>
      <w:r w:rsidR="00DD0ECB">
        <w:rPr>
          <w:rtl/>
        </w:rPr>
        <w:t xml:space="preserve"> לרבות סעיפי תעלות שופכין, תאי בדיקה ונספחים אחרים.</w:t>
      </w:r>
    </w:p>
    <w:p w:rsidR="00355872" w:rsidRDefault="00355872" w:rsidP="00097B15">
      <w:pPr>
        <w:pStyle w:val="-1"/>
        <w:rPr>
          <w:rtl/>
        </w:rPr>
      </w:pPr>
    </w:p>
    <w:p w:rsidR="00097B15" w:rsidRDefault="00097B15" w:rsidP="00442242">
      <w:pPr>
        <w:pStyle w:val="-1"/>
        <w:rPr>
          <w:rtl/>
        </w:rPr>
      </w:pPr>
      <w:r>
        <w:rPr>
          <w:rtl/>
        </w:rPr>
        <w:t xml:space="preserve">פרק </w:t>
      </w:r>
      <w:r w:rsidR="00442242">
        <w:rPr>
          <w:rtl/>
        </w:rPr>
        <w:t>ב</w:t>
      </w:r>
      <w:r>
        <w:rPr>
          <w:rtl/>
        </w:rPr>
        <w:t>': מניעת מפגעים וביעורם</w:t>
      </w:r>
    </w:p>
    <w:p w:rsidR="00B83B06" w:rsidRPr="00B83B06" w:rsidRDefault="00B83B06" w:rsidP="00355872">
      <w:pPr>
        <w:pStyle w:val="af0"/>
        <w:rPr>
          <w:rStyle w:val="af6"/>
          <w:rtl/>
        </w:rPr>
      </w:pPr>
    </w:p>
    <w:p w:rsidR="007C0C74" w:rsidRDefault="007C0C74" w:rsidP="00D551D7">
      <w:pPr>
        <w:pStyle w:val="af1"/>
        <w:tabs>
          <w:tab w:val="left" w:pos="999"/>
        </w:tabs>
        <w:rPr>
          <w:rtl/>
        </w:rPr>
      </w:pPr>
      <w:r>
        <w:rPr>
          <w:b/>
          <w:bCs/>
          <w:rtl/>
        </w:rPr>
        <w:t>2</w:t>
      </w:r>
      <w:r w:rsidRPr="00DC5141">
        <w:rPr>
          <w:b/>
          <w:bCs/>
          <w:rtl/>
        </w:rPr>
        <w:t>.</w:t>
      </w:r>
      <w:r>
        <w:rPr>
          <w:rtl/>
        </w:rPr>
        <w:t xml:space="preserve"> </w:t>
      </w:r>
      <w:r>
        <w:rPr>
          <w:rtl/>
        </w:rPr>
        <w:tab/>
      </w:r>
      <w:r w:rsidR="00D551D7">
        <w:rPr>
          <w:rtl/>
        </w:rPr>
        <w:t>א.</w:t>
      </w:r>
      <w:r w:rsidR="00D551D7">
        <w:rPr>
          <w:rtl/>
        </w:rPr>
        <w:tab/>
      </w:r>
      <w:r w:rsidR="00355872">
        <w:rPr>
          <w:rtl/>
        </w:rPr>
        <w:t>מי שהוא בעל נכס או מחזיק בו חייב להחזיק את הנכס שלא יתקיים בו מפגע</w:t>
      </w:r>
    </w:p>
    <w:p w:rsidR="00042F63" w:rsidRPr="00DC5141" w:rsidRDefault="00D551D7" w:rsidP="00D551D7">
      <w:pPr>
        <w:pStyle w:val="12"/>
        <w:rPr>
          <w:rtl/>
        </w:rPr>
      </w:pPr>
      <w:r>
        <w:rPr>
          <w:rtl/>
        </w:rPr>
        <w:t>ב.</w:t>
      </w:r>
      <w:r>
        <w:rPr>
          <w:rtl/>
        </w:rPr>
        <w:tab/>
      </w:r>
      <w:r w:rsidR="00355872">
        <w:rPr>
          <w:rtl/>
        </w:rPr>
        <w:t>על אף האמור בסעיף קטן (א), נכס שהוא דירת מגורים, חייב המחזיק בה להחזיקה באופן שלא יתקיים בה מפגע.</w:t>
      </w:r>
    </w:p>
    <w:p w:rsidR="00042F63" w:rsidRDefault="00042F63" w:rsidP="00E66BAA">
      <w:pPr>
        <w:pStyle w:val="af0"/>
        <w:rPr>
          <w:rtl/>
        </w:rPr>
      </w:pPr>
    </w:p>
    <w:p w:rsidR="00042F63" w:rsidRPr="00D6423B" w:rsidRDefault="00042F63" w:rsidP="00D551D7">
      <w:pPr>
        <w:pStyle w:val="af1"/>
        <w:tabs>
          <w:tab w:val="left" w:pos="998"/>
        </w:tabs>
        <w:rPr>
          <w:rtl/>
        </w:rPr>
      </w:pPr>
      <w:r w:rsidRPr="001A0326">
        <w:rPr>
          <w:b/>
          <w:bCs/>
          <w:rtl/>
        </w:rPr>
        <w:t>3.</w:t>
      </w:r>
      <w:r w:rsidRPr="00D6423B">
        <w:rPr>
          <w:rtl/>
        </w:rPr>
        <w:t xml:space="preserve"> </w:t>
      </w:r>
      <w:r w:rsidR="00D6423B" w:rsidRPr="00D6423B">
        <w:rPr>
          <w:rtl/>
        </w:rPr>
        <w:tab/>
      </w:r>
      <w:r w:rsidR="00355872">
        <w:rPr>
          <w:rtl/>
        </w:rPr>
        <w:t>מי שהוא בכל</w:t>
      </w:r>
      <w:r w:rsidR="00355872">
        <w:rPr>
          <w:rStyle w:val="affb"/>
          <w:rFonts w:cs="David"/>
          <w:rtl/>
        </w:rPr>
        <w:endnoteReference w:id="11"/>
      </w:r>
      <w:r w:rsidR="00355872">
        <w:rPr>
          <w:rtl/>
        </w:rPr>
        <w:t xml:space="preserve"> נכס או מחזיק בו חייב מיד להסיר, לתקן ולסלק מפגע שנתגלה בנכס.</w:t>
      </w:r>
    </w:p>
    <w:p w:rsidR="00D551D7" w:rsidRDefault="00D551D7" w:rsidP="00D551D7">
      <w:pPr>
        <w:pStyle w:val="af0"/>
        <w:rPr>
          <w:rtl/>
        </w:rPr>
      </w:pPr>
    </w:p>
    <w:p w:rsidR="00D551D7" w:rsidRPr="00D6423B" w:rsidRDefault="00D551D7" w:rsidP="00D551D7">
      <w:pPr>
        <w:pStyle w:val="af1"/>
        <w:tabs>
          <w:tab w:val="left" w:pos="998"/>
        </w:tabs>
        <w:rPr>
          <w:rtl/>
        </w:rPr>
      </w:pPr>
      <w:r>
        <w:rPr>
          <w:b/>
          <w:bCs/>
          <w:rtl/>
        </w:rPr>
        <w:t>4</w:t>
      </w:r>
      <w:r w:rsidRPr="001A0326">
        <w:rPr>
          <w:b/>
          <w:bCs/>
          <w:rtl/>
        </w:rPr>
        <w:t>.</w:t>
      </w:r>
      <w:r w:rsidRPr="00D6423B">
        <w:rPr>
          <w:rtl/>
        </w:rPr>
        <w:t xml:space="preserve"> </w:t>
      </w:r>
      <w:r w:rsidRPr="00D6423B">
        <w:rPr>
          <w:rtl/>
        </w:rPr>
        <w:tab/>
      </w:r>
      <w:r w:rsidR="00355872">
        <w:rPr>
          <w:rtl/>
        </w:rPr>
        <w:t>היו בנכס יותר מבעל אחד או יותר ממחזיק אחד, יחול האמור בסעיפים 2 ו-3 על כולם יחד ועל כל אחד מהם לחוד.</w:t>
      </w:r>
    </w:p>
    <w:p w:rsidR="00D551D7" w:rsidRDefault="00D551D7" w:rsidP="00D551D7">
      <w:pPr>
        <w:pStyle w:val="af0"/>
        <w:rPr>
          <w:rtl/>
        </w:rPr>
      </w:pPr>
    </w:p>
    <w:p w:rsidR="00D551D7" w:rsidRPr="00DC5141" w:rsidRDefault="00D551D7" w:rsidP="00D551D7">
      <w:pPr>
        <w:pStyle w:val="af1"/>
        <w:tabs>
          <w:tab w:val="left" w:pos="999"/>
        </w:tabs>
      </w:pPr>
      <w:r>
        <w:rPr>
          <w:b/>
          <w:bCs/>
          <w:rtl/>
        </w:rPr>
        <w:t>5</w:t>
      </w:r>
      <w:r w:rsidRPr="00DC5141">
        <w:rPr>
          <w:b/>
          <w:bCs/>
          <w:rtl/>
        </w:rPr>
        <w:t>.</w:t>
      </w:r>
      <w:r>
        <w:rPr>
          <w:rtl/>
        </w:rPr>
        <w:t xml:space="preserve"> </w:t>
      </w:r>
      <w:r>
        <w:rPr>
          <w:rtl/>
        </w:rPr>
        <w:tab/>
        <w:t>א.</w:t>
      </w:r>
      <w:r>
        <w:rPr>
          <w:rtl/>
        </w:rPr>
        <w:tab/>
      </w:r>
      <w:r w:rsidR="00355872">
        <w:rPr>
          <w:rtl/>
        </w:rPr>
        <w:t>ראש המועצה או המפקח רשאי בהודעה בכתב לדרוש מכל אדם החייב לסלק מפגע לפי הוראות חוק ע</w:t>
      </w:r>
      <w:r w:rsidR="00AF5995">
        <w:rPr>
          <w:rtl/>
        </w:rPr>
        <w:t>ז</w:t>
      </w:r>
      <w:r w:rsidR="00355872">
        <w:rPr>
          <w:rtl/>
        </w:rPr>
        <w:t>ר זה, לסלק את המפגע וכן ר</w:t>
      </w:r>
      <w:r w:rsidR="00AF5995">
        <w:rPr>
          <w:rtl/>
        </w:rPr>
        <w:t>ש</w:t>
      </w:r>
      <w:r w:rsidR="00355872">
        <w:rPr>
          <w:rtl/>
        </w:rPr>
        <w:t>אי הוא לדרוש מאותו אדם לבצע כל עבודות מאותו הנחוצות</w:t>
      </w:r>
      <w:r w:rsidR="00355872">
        <w:rPr>
          <w:rStyle w:val="affb"/>
          <w:rFonts w:cs="David"/>
          <w:rtl/>
        </w:rPr>
        <w:endnoteReference w:id="12"/>
      </w:r>
      <w:r w:rsidR="00355872">
        <w:rPr>
          <w:rtl/>
        </w:rPr>
        <w:t xml:space="preserve"> לשם סילוק המפגע למניעת הישנותו בהתאם לפרטים, לתנאים ולמועדים הקבועים בהודעה.</w:t>
      </w:r>
    </w:p>
    <w:p w:rsidR="00D551D7" w:rsidRDefault="00D551D7" w:rsidP="00D551D7">
      <w:pPr>
        <w:pStyle w:val="12"/>
        <w:rPr>
          <w:rtl/>
        </w:rPr>
      </w:pPr>
      <w:r>
        <w:rPr>
          <w:rtl/>
        </w:rPr>
        <w:t>ב.</w:t>
      </w:r>
      <w:r>
        <w:rPr>
          <w:rtl/>
        </w:rPr>
        <w:tab/>
      </w:r>
      <w:r w:rsidR="00355872">
        <w:rPr>
          <w:rtl/>
        </w:rPr>
        <w:t>המפקח ר</w:t>
      </w:r>
      <w:r w:rsidR="00AF5995">
        <w:rPr>
          <w:rtl/>
        </w:rPr>
        <w:t>ש</w:t>
      </w:r>
      <w:r w:rsidR="00355872">
        <w:rPr>
          <w:rtl/>
        </w:rPr>
        <w:t>אי בהודעה בכתב, לדרוש מבעל הנכס או מחזיק בנכס שבנכסו נמצאו מזיקים, להסדיר</w:t>
      </w:r>
      <w:r w:rsidR="00355872">
        <w:rPr>
          <w:rStyle w:val="affb"/>
          <w:rFonts w:cs="David"/>
          <w:rtl/>
        </w:rPr>
        <w:endnoteReference w:id="13"/>
      </w:r>
      <w:r w:rsidR="00355872">
        <w:rPr>
          <w:rtl/>
        </w:rPr>
        <w:t xml:space="preserve"> את המזיקים שבנכסו ולבצע את כל העבודות הדרושות לשם כך, בהתאם לפרטים ולתנאים הקבועים בחוק או בהתאם לדרישת המפקח, אולם לא ידביר אדם חולדות נברנים ועכברושים בחמרים רעילים, אלא באמצעות מדביר חולדות מורשה.</w:t>
      </w:r>
    </w:p>
    <w:p w:rsidR="00D551D7" w:rsidRDefault="00D551D7" w:rsidP="00D551D7">
      <w:pPr>
        <w:pStyle w:val="12"/>
        <w:rPr>
          <w:rtl/>
        </w:rPr>
      </w:pPr>
      <w:r>
        <w:rPr>
          <w:rtl/>
        </w:rPr>
        <w:t>ג.</w:t>
      </w:r>
      <w:r>
        <w:rPr>
          <w:rtl/>
        </w:rPr>
        <w:tab/>
      </w:r>
      <w:r w:rsidR="00355872">
        <w:rPr>
          <w:rtl/>
        </w:rPr>
        <w:t>החייב בסילוק מפגע שנמסרה לו</w:t>
      </w:r>
      <w:r w:rsidR="00AF5995">
        <w:rPr>
          <w:rtl/>
        </w:rPr>
        <w:t xml:space="preserve"> ה</w:t>
      </w:r>
      <w:r w:rsidR="00355872">
        <w:rPr>
          <w:rtl/>
        </w:rPr>
        <w:t>ודעה כאמור, חייב למלא אחריה.</w:t>
      </w:r>
    </w:p>
    <w:p w:rsidR="00D551D7" w:rsidRDefault="00D551D7" w:rsidP="00D551D7">
      <w:pPr>
        <w:pStyle w:val="af0"/>
        <w:rPr>
          <w:rtl/>
        </w:rPr>
      </w:pPr>
    </w:p>
    <w:p w:rsidR="00D551D7" w:rsidRPr="00D6423B" w:rsidRDefault="00D551D7" w:rsidP="00D551D7">
      <w:pPr>
        <w:pStyle w:val="af1"/>
        <w:tabs>
          <w:tab w:val="left" w:pos="998"/>
        </w:tabs>
        <w:rPr>
          <w:rtl/>
        </w:rPr>
      </w:pPr>
      <w:r>
        <w:rPr>
          <w:b/>
          <w:bCs/>
          <w:rtl/>
        </w:rPr>
        <w:t>6</w:t>
      </w:r>
      <w:r w:rsidRPr="001A0326">
        <w:rPr>
          <w:b/>
          <w:bCs/>
          <w:rtl/>
        </w:rPr>
        <w:t>.</w:t>
      </w:r>
      <w:r w:rsidRPr="00D6423B">
        <w:rPr>
          <w:rtl/>
        </w:rPr>
        <w:t xml:space="preserve"> </w:t>
      </w:r>
      <w:r w:rsidRPr="00D6423B">
        <w:rPr>
          <w:rtl/>
        </w:rPr>
        <w:tab/>
      </w:r>
      <w:r w:rsidR="00355872">
        <w:rPr>
          <w:rtl/>
        </w:rPr>
        <w:t>קביעתו של המפקח בדבר קיומו של מפגע תהא ראיה לכאורה לדבר.</w:t>
      </w:r>
    </w:p>
    <w:p w:rsidR="00D551D7" w:rsidRDefault="00D551D7" w:rsidP="00D551D7">
      <w:pPr>
        <w:pStyle w:val="af0"/>
        <w:rPr>
          <w:rtl/>
        </w:rPr>
      </w:pPr>
    </w:p>
    <w:p w:rsidR="00D551D7" w:rsidRPr="00DC5141" w:rsidRDefault="00D551D7" w:rsidP="00246ECA">
      <w:pPr>
        <w:pStyle w:val="af1"/>
        <w:tabs>
          <w:tab w:val="left" w:pos="999"/>
        </w:tabs>
      </w:pPr>
      <w:r>
        <w:rPr>
          <w:b/>
          <w:bCs/>
          <w:rtl/>
        </w:rPr>
        <w:t>7</w:t>
      </w:r>
      <w:r w:rsidRPr="00DC5141">
        <w:rPr>
          <w:b/>
          <w:bCs/>
          <w:rtl/>
        </w:rPr>
        <w:t>.</w:t>
      </w:r>
      <w:r>
        <w:rPr>
          <w:rtl/>
        </w:rPr>
        <w:t xml:space="preserve"> </w:t>
      </w:r>
      <w:r>
        <w:rPr>
          <w:rtl/>
        </w:rPr>
        <w:tab/>
        <w:t>א.</w:t>
      </w:r>
      <w:r>
        <w:rPr>
          <w:rtl/>
        </w:rPr>
        <w:tab/>
      </w:r>
      <w:r w:rsidR="00355872">
        <w:rPr>
          <w:rtl/>
        </w:rPr>
        <w:t>לא ישים אדם דבר בכלי אשפה, פרט לא</w:t>
      </w:r>
      <w:r w:rsidR="00246ECA">
        <w:rPr>
          <w:rtl/>
        </w:rPr>
        <w:t>שפה יבשה.</w:t>
      </w:r>
    </w:p>
    <w:p w:rsidR="00D551D7" w:rsidRDefault="00D551D7" w:rsidP="00D551D7">
      <w:pPr>
        <w:pStyle w:val="12"/>
        <w:rPr>
          <w:rtl/>
        </w:rPr>
      </w:pPr>
      <w:r>
        <w:rPr>
          <w:rtl/>
        </w:rPr>
        <w:t>ב.</w:t>
      </w:r>
      <w:r>
        <w:rPr>
          <w:rtl/>
        </w:rPr>
        <w:tab/>
      </w:r>
      <w:r w:rsidR="00246ECA">
        <w:rPr>
          <w:rtl/>
        </w:rPr>
        <w:t>לא יזרוק אדם, לא ישאיר ולא יניח, ולא ירשה לזרוק או להשאיר או להניח אשפה במקום ציבורי או פרטי, אלא בכלי אשפה שהותקנו בהתאם להוראות חוק עזר זה.</w:t>
      </w:r>
    </w:p>
    <w:p w:rsidR="00D551D7" w:rsidRPr="00246ECA" w:rsidRDefault="00D551D7" w:rsidP="00D551D7">
      <w:pPr>
        <w:pStyle w:val="12"/>
        <w:rPr>
          <w:rtl/>
        </w:rPr>
      </w:pPr>
      <w:r>
        <w:rPr>
          <w:rtl/>
        </w:rPr>
        <w:t>ג.</w:t>
      </w:r>
      <w:r>
        <w:rPr>
          <w:rtl/>
        </w:rPr>
        <w:tab/>
      </w:r>
      <w:r w:rsidR="00246ECA">
        <w:rPr>
          <w:rtl/>
        </w:rPr>
        <w:t>על אף האמור בסעיף קטן (א), לא יזרוק א</w:t>
      </w:r>
      <w:r w:rsidR="00AB0E28">
        <w:rPr>
          <w:rtl/>
        </w:rPr>
        <w:t xml:space="preserve"> </w:t>
      </w:r>
      <w:r w:rsidR="00246ECA">
        <w:rPr>
          <w:rtl/>
        </w:rPr>
        <w:t>דם</w:t>
      </w:r>
      <w:r w:rsidR="00AB0E28">
        <w:rPr>
          <w:rStyle w:val="affb"/>
          <w:rFonts w:cs="David"/>
          <w:rtl/>
        </w:rPr>
        <w:endnoteReference w:id="14"/>
      </w:r>
      <w:r w:rsidR="00246ECA">
        <w:rPr>
          <w:rtl/>
        </w:rPr>
        <w:t xml:space="preserve"> לא ישאיר ולא יניח אשפה</w:t>
      </w:r>
      <w:r w:rsidR="00246ECA">
        <w:rPr>
          <w:rStyle w:val="affb"/>
          <w:rFonts w:cs="David"/>
          <w:rtl/>
        </w:rPr>
        <w:endnoteReference w:id="15"/>
      </w:r>
      <w:r w:rsidR="00246ECA">
        <w:rPr>
          <w:rtl/>
        </w:rPr>
        <w:t xml:space="preserve"> בית או אשפת צמחים בכלי אשפה שהתקינה המועצה במקום ציבורי; לענין זה, </w:t>
      </w:r>
      <w:r w:rsidR="00246ECA">
        <w:rPr>
          <w:b/>
          <w:bCs/>
          <w:rtl/>
        </w:rPr>
        <w:t>"אשפת בית"</w:t>
      </w:r>
      <w:r w:rsidR="00246ECA">
        <w:rPr>
          <w:rtl/>
        </w:rPr>
        <w:t xml:space="preserve"> - אשפה המוצאת מנכס שאינו רחוב.</w:t>
      </w:r>
    </w:p>
    <w:p w:rsidR="00D551D7" w:rsidRDefault="00D551D7" w:rsidP="00B95AB8">
      <w:pPr>
        <w:pStyle w:val="12"/>
        <w:rPr>
          <w:rtl/>
        </w:rPr>
      </w:pPr>
      <w:r>
        <w:rPr>
          <w:rtl/>
        </w:rPr>
        <w:t>ד.</w:t>
      </w:r>
      <w:r>
        <w:rPr>
          <w:rtl/>
        </w:rPr>
        <w:tab/>
      </w:r>
      <w:r w:rsidR="00246ECA">
        <w:rPr>
          <w:rtl/>
        </w:rPr>
        <w:t>לא יניח אדם כל י</w:t>
      </w:r>
      <w:r w:rsidR="00246ECA">
        <w:rPr>
          <w:rStyle w:val="affb"/>
          <w:rFonts w:cs="David"/>
          <w:rtl/>
        </w:rPr>
        <w:endnoteReference w:id="16"/>
      </w:r>
      <w:r w:rsidR="00246ECA">
        <w:rPr>
          <w:rtl/>
        </w:rPr>
        <w:t xml:space="preserve"> אשפה ברחוב, למעט עובדי המועצה או הפועלים בעת מילוי תפקידם ולמעט אדם שהמפקח הורה לו בכתב אחרת.</w:t>
      </w:r>
    </w:p>
    <w:p w:rsidR="00D551D7" w:rsidRDefault="00D551D7" w:rsidP="00246ECA">
      <w:pPr>
        <w:pStyle w:val="12"/>
        <w:rPr>
          <w:rtl/>
        </w:rPr>
      </w:pPr>
      <w:r>
        <w:rPr>
          <w:rtl/>
        </w:rPr>
        <w:t>ה.</w:t>
      </w:r>
      <w:r>
        <w:rPr>
          <w:rtl/>
        </w:rPr>
        <w:tab/>
      </w:r>
      <w:r w:rsidR="00246ECA">
        <w:rPr>
          <w:rtl/>
        </w:rPr>
        <w:t>לא יזרוק אדם, לא ישליך, לא ישים, לא ישאיר, לא יניח ולא ירשה לזרוק, להשליך, לשים, להשאיר או להניח אשפה, פסולת בנין, זבל, נייר, ארגז, ריהוט או חפץ אחר או אשפת צמחים בכל קרקע, בין פרטית ובין ציבורית, אלא בהסכמת המפקח בכתב ובהתאם להוראותיו.</w:t>
      </w:r>
    </w:p>
    <w:p w:rsidR="00D551D7" w:rsidRDefault="00D551D7" w:rsidP="00D551D7">
      <w:pPr>
        <w:pStyle w:val="af0"/>
        <w:rPr>
          <w:rtl/>
        </w:rPr>
      </w:pPr>
    </w:p>
    <w:p w:rsidR="00D551D7" w:rsidRPr="00DC5141" w:rsidRDefault="00D551D7" w:rsidP="00D551D7">
      <w:pPr>
        <w:pStyle w:val="af1"/>
        <w:tabs>
          <w:tab w:val="left" w:pos="999"/>
        </w:tabs>
      </w:pPr>
      <w:r>
        <w:rPr>
          <w:b/>
          <w:bCs/>
          <w:rtl/>
        </w:rPr>
        <w:t>8</w:t>
      </w:r>
      <w:r w:rsidRPr="00DC5141">
        <w:rPr>
          <w:b/>
          <w:bCs/>
          <w:rtl/>
        </w:rPr>
        <w:t>.</w:t>
      </w:r>
      <w:r>
        <w:rPr>
          <w:rtl/>
        </w:rPr>
        <w:t xml:space="preserve"> </w:t>
      </w:r>
      <w:r>
        <w:rPr>
          <w:rtl/>
        </w:rPr>
        <w:tab/>
        <w:t>א.</w:t>
      </w:r>
      <w:r>
        <w:rPr>
          <w:rtl/>
        </w:rPr>
        <w:tab/>
      </w:r>
      <w:r w:rsidR="00246ECA">
        <w:rPr>
          <w:rtl/>
        </w:rPr>
        <w:t>לא ישפוך אדם חומר מרכב לרחוב ולא ינהג אדם ברכב נשפך</w:t>
      </w:r>
      <w:r w:rsidR="00246ECA">
        <w:rPr>
          <w:rStyle w:val="affb"/>
          <w:rFonts w:cs="David"/>
          <w:rtl/>
        </w:rPr>
        <w:endnoteReference w:id="17"/>
      </w:r>
      <w:r w:rsidR="00246ECA">
        <w:rPr>
          <w:rtl/>
        </w:rPr>
        <w:t xml:space="preserve"> ממנו חומר לרחוב.</w:t>
      </w:r>
    </w:p>
    <w:p w:rsidR="00D551D7" w:rsidRDefault="00D551D7" w:rsidP="00D551D7">
      <w:pPr>
        <w:pStyle w:val="12"/>
        <w:rPr>
          <w:rtl/>
        </w:rPr>
      </w:pPr>
      <w:r>
        <w:rPr>
          <w:rtl/>
        </w:rPr>
        <w:t>ב.</w:t>
      </w:r>
      <w:r>
        <w:rPr>
          <w:rtl/>
        </w:rPr>
        <w:tab/>
      </w:r>
      <w:r w:rsidR="00246ECA">
        <w:rPr>
          <w:rtl/>
        </w:rPr>
        <w:t>לא ישליך אדם אשפה, פסולת, או כל חפץ אחר מתוך רכב לרחוב,.</w:t>
      </w:r>
    </w:p>
    <w:p w:rsidR="00D551D7" w:rsidRDefault="00D551D7" w:rsidP="00D551D7">
      <w:pPr>
        <w:pStyle w:val="af0"/>
        <w:rPr>
          <w:rtl/>
        </w:rPr>
      </w:pPr>
    </w:p>
    <w:p w:rsidR="00D551D7" w:rsidRPr="00DC5141" w:rsidRDefault="00D551D7" w:rsidP="00D551D7">
      <w:pPr>
        <w:pStyle w:val="af1"/>
        <w:tabs>
          <w:tab w:val="left" w:pos="999"/>
        </w:tabs>
      </w:pPr>
      <w:r>
        <w:rPr>
          <w:b/>
          <w:bCs/>
          <w:rtl/>
        </w:rPr>
        <w:t>9</w:t>
      </w:r>
      <w:r w:rsidRPr="00DC5141">
        <w:rPr>
          <w:b/>
          <w:bCs/>
          <w:rtl/>
        </w:rPr>
        <w:t>.</w:t>
      </w:r>
      <w:r>
        <w:rPr>
          <w:rtl/>
        </w:rPr>
        <w:t xml:space="preserve"> </w:t>
      </w:r>
      <w:r>
        <w:rPr>
          <w:rtl/>
        </w:rPr>
        <w:tab/>
      </w:r>
      <w:r>
        <w:rPr>
          <w:rtl/>
        </w:rPr>
        <w:tab/>
      </w:r>
      <w:r w:rsidR="00F71414">
        <w:rPr>
          <w:rtl/>
        </w:rPr>
        <w:t xml:space="preserve">השתמשו ברכב במצב או באופן שיש בהם הפרת הוראות סעיף 8 או שנעשה בקשר </w:t>
      </w:r>
      <w:r w:rsidR="00E46055">
        <w:rPr>
          <w:rtl/>
        </w:rPr>
        <w:t xml:space="preserve">עמו מעשה או מחדל העלולים לגרום </w:t>
      </w:r>
      <w:r w:rsidR="00F71414">
        <w:rPr>
          <w:rtl/>
        </w:rPr>
        <w:t xml:space="preserve">נזק לרחוב אשמים בעבירה - </w:t>
      </w:r>
    </w:p>
    <w:p w:rsidR="00D551D7" w:rsidRDefault="00D551D7" w:rsidP="00D551D7">
      <w:pPr>
        <w:pStyle w:val="2"/>
        <w:rPr>
          <w:rtl/>
        </w:rPr>
      </w:pPr>
      <w:r>
        <w:rPr>
          <w:rtl/>
        </w:rPr>
        <w:t>1.</w:t>
      </w:r>
      <w:r>
        <w:rPr>
          <w:rtl/>
        </w:rPr>
        <w:tab/>
      </w:r>
      <w:r w:rsidR="00F71414">
        <w:rPr>
          <w:rtl/>
        </w:rPr>
        <w:t>הנוהג ברכב בשעת העבירה;</w:t>
      </w:r>
    </w:p>
    <w:p w:rsidR="00D551D7" w:rsidRDefault="00D551D7" w:rsidP="00D551D7">
      <w:pPr>
        <w:pStyle w:val="2"/>
        <w:rPr>
          <w:rtl/>
        </w:rPr>
      </w:pPr>
      <w:r>
        <w:rPr>
          <w:rtl/>
        </w:rPr>
        <w:t>2.</w:t>
      </w:r>
      <w:r>
        <w:rPr>
          <w:rtl/>
        </w:rPr>
        <w:tab/>
      </w:r>
      <w:r w:rsidR="00F71414">
        <w:rPr>
          <w:rtl/>
        </w:rPr>
        <w:t>בעל הרכב או האדם האחראי לרכב אלא אם הוכיח שהרכב לא היה אותה שעה ברשותו או שהרכב נלקח בהסכמתו.</w:t>
      </w:r>
    </w:p>
    <w:p w:rsidR="00D551D7" w:rsidRDefault="00D551D7" w:rsidP="00D551D7">
      <w:pPr>
        <w:pStyle w:val="af0"/>
        <w:rPr>
          <w:rtl/>
        </w:rPr>
      </w:pPr>
    </w:p>
    <w:p w:rsidR="00D551D7" w:rsidRPr="00D6423B" w:rsidRDefault="00D551D7" w:rsidP="00D551D7">
      <w:pPr>
        <w:pStyle w:val="af1"/>
        <w:tabs>
          <w:tab w:val="left" w:pos="998"/>
        </w:tabs>
        <w:rPr>
          <w:rtl/>
        </w:rPr>
      </w:pPr>
      <w:r>
        <w:rPr>
          <w:b/>
          <w:bCs/>
          <w:rtl/>
        </w:rPr>
        <w:t>10</w:t>
      </w:r>
      <w:r w:rsidRPr="001A0326">
        <w:rPr>
          <w:b/>
          <w:bCs/>
          <w:rtl/>
        </w:rPr>
        <w:t>.</w:t>
      </w:r>
      <w:r w:rsidRPr="00D6423B">
        <w:rPr>
          <w:rtl/>
        </w:rPr>
        <w:t xml:space="preserve"> </w:t>
      </w:r>
      <w:r w:rsidRPr="00D6423B">
        <w:rPr>
          <w:rtl/>
        </w:rPr>
        <w:tab/>
      </w:r>
      <w:r w:rsidR="00F71414">
        <w:rPr>
          <w:rtl/>
        </w:rPr>
        <w:t>לא ישקה אדם ולא ירשה להשקות צמחים בצורה הגורמת או העלולה לגרום הפרעה לעוברים ושבים ברחוב, או לאנשים בנכס גובל, פרט לגן.</w:t>
      </w:r>
    </w:p>
    <w:p w:rsidR="00D551D7" w:rsidRDefault="00D551D7" w:rsidP="00D551D7">
      <w:pPr>
        <w:pStyle w:val="af0"/>
        <w:rPr>
          <w:rtl/>
        </w:rPr>
      </w:pPr>
    </w:p>
    <w:p w:rsidR="00D551D7" w:rsidRPr="00DC5141" w:rsidRDefault="00D551D7" w:rsidP="00E46055">
      <w:pPr>
        <w:pStyle w:val="af1"/>
        <w:tabs>
          <w:tab w:val="left" w:pos="999"/>
        </w:tabs>
      </w:pPr>
      <w:r>
        <w:rPr>
          <w:b/>
          <w:bCs/>
          <w:rtl/>
        </w:rPr>
        <w:t>11</w:t>
      </w:r>
      <w:r w:rsidRPr="00DC5141">
        <w:rPr>
          <w:b/>
          <w:bCs/>
          <w:rtl/>
        </w:rPr>
        <w:t>.</w:t>
      </w:r>
      <w:r>
        <w:rPr>
          <w:rtl/>
        </w:rPr>
        <w:t xml:space="preserve"> </w:t>
      </w:r>
      <w:r>
        <w:rPr>
          <w:rtl/>
        </w:rPr>
        <w:tab/>
        <w:t>א.</w:t>
      </w:r>
      <w:r>
        <w:rPr>
          <w:rtl/>
        </w:rPr>
        <w:tab/>
      </w:r>
      <w:r w:rsidR="00F71414">
        <w:rPr>
          <w:rtl/>
        </w:rPr>
        <w:t>לא ינקה אדם, לא ינער, לא יחבוט ולא יאבק מרבד, שטיח, כלי מיטה או דבר אחר ברחוב או דרך פתח הפונה לרחוב, אף אם אינו גובל בו.</w:t>
      </w:r>
    </w:p>
    <w:p w:rsidR="00D551D7" w:rsidRDefault="00D551D7" w:rsidP="00670B3C">
      <w:pPr>
        <w:pStyle w:val="12"/>
        <w:rPr>
          <w:rtl/>
        </w:rPr>
      </w:pPr>
      <w:r>
        <w:rPr>
          <w:rtl/>
        </w:rPr>
        <w:t>ב.</w:t>
      </w:r>
      <w:r>
        <w:rPr>
          <w:rtl/>
        </w:rPr>
        <w:tab/>
      </w:r>
      <w:r w:rsidR="00F71414">
        <w:rPr>
          <w:rtl/>
        </w:rPr>
        <w:t>לא ינקה אדם, לא ינער, לא יחבוט ולא יאבק מרבד, שטיח, כלי מיטה או דבר אחר דרך פתח שאינו פונה לרחוב, בשעות שבין 14.00 לבין 16.00 ובין 19.00 לבין 7.00 למחרת.</w:t>
      </w:r>
    </w:p>
    <w:p w:rsidR="00D551D7" w:rsidRDefault="00D551D7" w:rsidP="00D551D7">
      <w:pPr>
        <w:pStyle w:val="af0"/>
        <w:rPr>
          <w:rtl/>
        </w:rPr>
      </w:pPr>
    </w:p>
    <w:p w:rsidR="00D551D7" w:rsidRPr="00DC5141" w:rsidRDefault="00D551D7" w:rsidP="00F71414">
      <w:pPr>
        <w:pStyle w:val="af1"/>
        <w:tabs>
          <w:tab w:val="left" w:pos="999"/>
        </w:tabs>
      </w:pPr>
      <w:r>
        <w:rPr>
          <w:b/>
          <w:bCs/>
          <w:rtl/>
        </w:rPr>
        <w:t>12</w:t>
      </w:r>
      <w:r w:rsidRPr="00DC5141">
        <w:rPr>
          <w:b/>
          <w:bCs/>
          <w:rtl/>
        </w:rPr>
        <w:t>.</w:t>
      </w:r>
      <w:r>
        <w:rPr>
          <w:rtl/>
        </w:rPr>
        <w:t xml:space="preserve"> </w:t>
      </w:r>
      <w:r>
        <w:rPr>
          <w:rtl/>
        </w:rPr>
        <w:tab/>
        <w:t>א.</w:t>
      </w:r>
      <w:r>
        <w:rPr>
          <w:rtl/>
        </w:rPr>
        <w:tab/>
      </w:r>
      <w:r w:rsidR="00F71414">
        <w:rPr>
          <w:rtl/>
        </w:rPr>
        <w:t>לא יעשה אדם צרכיו ברחוב, באולם ציבורי, בחדר המתנה ציבורי, במקום עינוג או בכל מקום אחר אשר לציבור רשות כניסה אליו ולא יירק בהם ולא יזהם אותם בצורה אחרת ולא ירשה אדם לבעל- החיים שבהחזקתו לעשות צרכיו בתחומי רחוב, מדרכה, או שטח ציבורי כלשהו.</w:t>
      </w:r>
    </w:p>
    <w:p w:rsidR="00FE4C67" w:rsidRDefault="00D551D7" w:rsidP="00F71414">
      <w:pPr>
        <w:pStyle w:val="12"/>
        <w:rPr>
          <w:rtl/>
        </w:rPr>
      </w:pPr>
      <w:r>
        <w:rPr>
          <w:rtl/>
        </w:rPr>
        <w:t>ב.</w:t>
      </w:r>
      <w:r>
        <w:rPr>
          <w:rtl/>
        </w:rPr>
        <w:tab/>
      </w:r>
      <w:r w:rsidR="00FE4C67">
        <w:rPr>
          <w:rtl/>
        </w:rPr>
        <w:t>עשה כלב את צרכיו ע"י הטלת גללים במקום ציבורי, חייב בעל הכלב או מי שהפיקוח עליו בידיו לאסוף מיד את הגללים.</w:t>
      </w:r>
    </w:p>
    <w:p w:rsidR="00D551D7" w:rsidRDefault="00D551D7" w:rsidP="00F71414">
      <w:pPr>
        <w:pStyle w:val="12"/>
        <w:rPr>
          <w:rtl/>
        </w:rPr>
      </w:pPr>
      <w:r>
        <w:rPr>
          <w:rtl/>
        </w:rPr>
        <w:t>ג.</w:t>
      </w:r>
      <w:r>
        <w:rPr>
          <w:rtl/>
        </w:rPr>
        <w:tab/>
      </w:r>
      <w:r w:rsidR="00FE4C67">
        <w:rPr>
          <w:rtl/>
        </w:rPr>
        <w:t>האמור בסעיף קטן (ב) לא יחול אם הכלב עושה את צרכיו במקום שקבע לכך ראש העיריה.</w:t>
      </w:r>
    </w:p>
    <w:p w:rsidR="00D551D7" w:rsidRDefault="00D551D7" w:rsidP="00D551D7">
      <w:pPr>
        <w:pStyle w:val="12"/>
        <w:rPr>
          <w:rtl/>
        </w:rPr>
      </w:pPr>
      <w:r>
        <w:rPr>
          <w:rtl/>
        </w:rPr>
        <w:t>ד.</w:t>
      </w:r>
      <w:r>
        <w:rPr>
          <w:rtl/>
        </w:rPr>
        <w:tab/>
      </w:r>
      <w:r w:rsidR="00FE4C67">
        <w:rPr>
          <w:rtl/>
        </w:rPr>
        <w:t>לא ילכלך אדם ולא יזהם מקום ציבורי.</w:t>
      </w:r>
    </w:p>
    <w:p w:rsidR="00D551D7" w:rsidRDefault="00D551D7" w:rsidP="00D551D7">
      <w:pPr>
        <w:pStyle w:val="af0"/>
        <w:rPr>
          <w:rtl/>
        </w:rPr>
      </w:pPr>
    </w:p>
    <w:p w:rsidR="00D551D7" w:rsidRPr="00DC5141" w:rsidRDefault="00D551D7" w:rsidP="00D551D7">
      <w:pPr>
        <w:pStyle w:val="af1"/>
        <w:tabs>
          <w:tab w:val="left" w:pos="999"/>
        </w:tabs>
      </w:pPr>
      <w:r>
        <w:rPr>
          <w:b/>
          <w:bCs/>
          <w:rtl/>
        </w:rPr>
        <w:t>13</w:t>
      </w:r>
      <w:r w:rsidRPr="00DC5141">
        <w:rPr>
          <w:b/>
          <w:bCs/>
          <w:rtl/>
        </w:rPr>
        <w:t>.</w:t>
      </w:r>
      <w:r>
        <w:rPr>
          <w:rtl/>
        </w:rPr>
        <w:t xml:space="preserve"> </w:t>
      </w:r>
      <w:r>
        <w:rPr>
          <w:rtl/>
        </w:rPr>
        <w:tab/>
        <w:t>א.</w:t>
      </w:r>
      <w:r>
        <w:rPr>
          <w:rtl/>
        </w:rPr>
        <w:tab/>
      </w:r>
      <w:r w:rsidR="00FE4C67">
        <w:rPr>
          <w:rtl/>
        </w:rPr>
        <w:t>לא יפזר אדם ולא יחלק ולא ירשה לפזר או לחלק מודעות במקום ציבורי, אלא בהיתר מאת ראש המועצה.</w:t>
      </w:r>
    </w:p>
    <w:p w:rsidR="00D551D7" w:rsidRPr="00FE4C67" w:rsidRDefault="00D551D7" w:rsidP="00E46055">
      <w:pPr>
        <w:pStyle w:val="12"/>
        <w:rPr>
          <w:rtl/>
        </w:rPr>
      </w:pPr>
      <w:r>
        <w:rPr>
          <w:rtl/>
        </w:rPr>
        <w:t>ב.</w:t>
      </w:r>
      <w:r>
        <w:rPr>
          <w:rtl/>
        </w:rPr>
        <w:tab/>
      </w:r>
      <w:r w:rsidR="00FE4C67">
        <w:rPr>
          <w:rtl/>
        </w:rPr>
        <w:t xml:space="preserve">ראש המועצה רשאי לתת היתר לחלק מודעות במקום ציבורי, לסרב לתיתו, לבטלו, להתלותו, להתנות בו תנאים, להוסיף עליהם או לשנותם; לענין סעיף זה, </w:t>
      </w:r>
      <w:r w:rsidR="00FE4C67">
        <w:rPr>
          <w:b/>
          <w:bCs/>
          <w:rtl/>
        </w:rPr>
        <w:t>"מודעה"</w:t>
      </w:r>
      <w:r w:rsidR="00FE4C67">
        <w:rPr>
          <w:rtl/>
        </w:rPr>
        <w:t xml:space="preserve"> - כמשמעותה בחוק </w:t>
      </w:r>
      <w:r w:rsidR="00E46055">
        <w:rPr>
          <w:rtl/>
        </w:rPr>
        <w:t>ע</w:t>
      </w:r>
      <w:r w:rsidR="00FE4C67">
        <w:rPr>
          <w:rtl/>
        </w:rPr>
        <w:t>זר (מודעות ושלטים).</w:t>
      </w:r>
    </w:p>
    <w:p w:rsidR="00D551D7" w:rsidRDefault="00D551D7" w:rsidP="00D551D7">
      <w:pPr>
        <w:pStyle w:val="af0"/>
        <w:rPr>
          <w:rtl/>
        </w:rPr>
      </w:pPr>
    </w:p>
    <w:p w:rsidR="00D551D7" w:rsidRPr="00DC5141" w:rsidRDefault="00D551D7" w:rsidP="00D551D7">
      <w:pPr>
        <w:pStyle w:val="af1"/>
        <w:tabs>
          <w:tab w:val="left" w:pos="999"/>
        </w:tabs>
      </w:pPr>
      <w:r>
        <w:rPr>
          <w:b/>
          <w:bCs/>
          <w:rtl/>
        </w:rPr>
        <w:t>14</w:t>
      </w:r>
      <w:r w:rsidRPr="00DC5141">
        <w:rPr>
          <w:b/>
          <w:bCs/>
          <w:rtl/>
        </w:rPr>
        <w:t>.</w:t>
      </w:r>
      <w:r>
        <w:rPr>
          <w:rtl/>
        </w:rPr>
        <w:t xml:space="preserve"> </w:t>
      </w:r>
      <w:r>
        <w:rPr>
          <w:rtl/>
        </w:rPr>
        <w:tab/>
        <w:t>א.</w:t>
      </w:r>
      <w:r>
        <w:rPr>
          <w:rtl/>
        </w:rPr>
        <w:tab/>
      </w:r>
      <w:r w:rsidR="00FE4C67">
        <w:rPr>
          <w:rtl/>
        </w:rPr>
        <w:t>לא יחזיק אדם בעל חיים באופן הגורם או העלול לגרום רעש בלתי סביר, לכלוך או ריחות רעים או מזיקים.</w:t>
      </w:r>
    </w:p>
    <w:p w:rsidR="00D551D7" w:rsidRDefault="00D551D7" w:rsidP="00D551D7">
      <w:pPr>
        <w:pStyle w:val="12"/>
        <w:rPr>
          <w:rtl/>
        </w:rPr>
      </w:pPr>
      <w:r>
        <w:rPr>
          <w:rtl/>
        </w:rPr>
        <w:t>ב.</w:t>
      </w:r>
      <w:r>
        <w:rPr>
          <w:rtl/>
        </w:rPr>
        <w:tab/>
      </w:r>
      <w:r w:rsidR="00FE4C67">
        <w:rPr>
          <w:rtl/>
        </w:rPr>
        <w:t>לא יחזיק אדם ולא ירשה להחזיק בתוך דירה בעלי חיים אשר אין מחזיקים אותם כך למעשה או בדרך רגילה אלא לפ</w:t>
      </w:r>
      <w:r w:rsidR="0044432A">
        <w:rPr>
          <w:rtl/>
        </w:rPr>
        <w:t>י</w:t>
      </w:r>
      <w:r w:rsidR="00FE4C67">
        <w:rPr>
          <w:rtl/>
        </w:rPr>
        <w:t xml:space="preserve"> היתר מאת ראש המועצה ובהתאם לתנאי ההיתר.</w:t>
      </w:r>
    </w:p>
    <w:p w:rsidR="00D551D7" w:rsidRDefault="00D551D7" w:rsidP="00D551D7">
      <w:pPr>
        <w:pStyle w:val="12"/>
        <w:rPr>
          <w:rtl/>
        </w:rPr>
      </w:pPr>
      <w:r>
        <w:rPr>
          <w:rtl/>
        </w:rPr>
        <w:t>ג.</w:t>
      </w:r>
      <w:r>
        <w:rPr>
          <w:rtl/>
        </w:rPr>
        <w:tab/>
      </w:r>
      <w:r w:rsidR="00FE4C67">
        <w:rPr>
          <w:rtl/>
        </w:rPr>
        <w:t>לא יאכיל אדם בעלי חיים ברחוב באופן שיש בו כדי לזהם את הרחוב.</w:t>
      </w:r>
    </w:p>
    <w:p w:rsidR="00D551D7" w:rsidRDefault="00D551D7" w:rsidP="00D551D7">
      <w:pPr>
        <w:pStyle w:val="12"/>
        <w:rPr>
          <w:rtl/>
        </w:rPr>
      </w:pPr>
      <w:r>
        <w:rPr>
          <w:rtl/>
        </w:rPr>
        <w:t>ד.</w:t>
      </w:r>
      <w:r>
        <w:rPr>
          <w:rtl/>
        </w:rPr>
        <w:tab/>
      </w:r>
      <w:r w:rsidR="00FE4C67">
        <w:rPr>
          <w:rtl/>
        </w:rPr>
        <w:t>לא יחלוב אדם בעל חיים ברחוב או במקום ציבורי.</w:t>
      </w:r>
    </w:p>
    <w:p w:rsidR="00D551D7" w:rsidRDefault="00D551D7" w:rsidP="00D551D7">
      <w:pPr>
        <w:pStyle w:val="af0"/>
        <w:rPr>
          <w:rtl/>
        </w:rPr>
      </w:pPr>
    </w:p>
    <w:p w:rsidR="00D551D7" w:rsidRPr="00DC5141" w:rsidRDefault="00D551D7" w:rsidP="00D551D7">
      <w:pPr>
        <w:pStyle w:val="af1"/>
        <w:tabs>
          <w:tab w:val="left" w:pos="999"/>
        </w:tabs>
      </w:pPr>
      <w:r>
        <w:rPr>
          <w:b/>
          <w:bCs/>
          <w:rtl/>
        </w:rPr>
        <w:t>15</w:t>
      </w:r>
      <w:r w:rsidRPr="00DC5141">
        <w:rPr>
          <w:b/>
          <w:bCs/>
          <w:rtl/>
        </w:rPr>
        <w:t>.</w:t>
      </w:r>
      <w:r>
        <w:rPr>
          <w:rtl/>
        </w:rPr>
        <w:t xml:space="preserve"> </w:t>
      </w:r>
      <w:r>
        <w:rPr>
          <w:rtl/>
        </w:rPr>
        <w:tab/>
        <w:t>א.</w:t>
      </w:r>
      <w:r>
        <w:rPr>
          <w:rtl/>
        </w:rPr>
        <w:tab/>
      </w:r>
      <w:r w:rsidR="003C4585">
        <w:rPr>
          <w:rtl/>
        </w:rPr>
        <w:t>לא ישתמש אדם ולא ירשה להשתמש במי שופכין להשקאה.</w:t>
      </w:r>
    </w:p>
    <w:p w:rsidR="00D551D7" w:rsidRDefault="00D551D7" w:rsidP="00D551D7">
      <w:pPr>
        <w:pStyle w:val="12"/>
        <w:rPr>
          <w:rtl/>
        </w:rPr>
      </w:pPr>
      <w:r>
        <w:rPr>
          <w:rtl/>
        </w:rPr>
        <w:t>ב.</w:t>
      </w:r>
      <w:r>
        <w:rPr>
          <w:rtl/>
        </w:rPr>
        <w:tab/>
      </w:r>
      <w:r w:rsidR="003C4585">
        <w:rPr>
          <w:rtl/>
        </w:rPr>
        <w:t>לא ישפוך אדם ולא ירשה לשפוך מי שופכין למקום ציבורי או למקום פרטי.</w:t>
      </w:r>
    </w:p>
    <w:p w:rsidR="00D551D7" w:rsidRDefault="00D551D7" w:rsidP="00D551D7">
      <w:pPr>
        <w:pStyle w:val="12"/>
        <w:rPr>
          <w:rtl/>
        </w:rPr>
      </w:pPr>
      <w:r>
        <w:rPr>
          <w:rtl/>
        </w:rPr>
        <w:t>ג.</w:t>
      </w:r>
      <w:r>
        <w:rPr>
          <w:rtl/>
        </w:rPr>
        <w:tab/>
      </w:r>
      <w:r w:rsidR="003C4585">
        <w:rPr>
          <w:rtl/>
        </w:rPr>
        <w:t>לא יוביל אדם ולא ירשה להוביל מי שופכין במקום ציבורי או במקום פרטי שלא לתוך בור שופכין או שלא באמצעות אביזרים שאישר המפקח.</w:t>
      </w:r>
    </w:p>
    <w:p w:rsidR="00D551D7" w:rsidRDefault="00D551D7" w:rsidP="00D551D7">
      <w:pPr>
        <w:pStyle w:val="af0"/>
        <w:rPr>
          <w:rtl/>
        </w:rPr>
      </w:pPr>
    </w:p>
    <w:p w:rsidR="00D551D7" w:rsidRPr="00DC5141" w:rsidRDefault="00D551D7" w:rsidP="00D551D7">
      <w:pPr>
        <w:pStyle w:val="af1"/>
        <w:tabs>
          <w:tab w:val="left" w:pos="999"/>
        </w:tabs>
      </w:pPr>
      <w:r>
        <w:rPr>
          <w:b/>
          <w:bCs/>
          <w:rtl/>
        </w:rPr>
        <w:t>16</w:t>
      </w:r>
      <w:r w:rsidRPr="00DC5141">
        <w:rPr>
          <w:b/>
          <w:bCs/>
          <w:rtl/>
        </w:rPr>
        <w:t>.</w:t>
      </w:r>
      <w:r>
        <w:rPr>
          <w:rtl/>
        </w:rPr>
        <w:t xml:space="preserve"> </w:t>
      </w:r>
      <w:r>
        <w:rPr>
          <w:rtl/>
        </w:rPr>
        <w:tab/>
        <w:t>א.</w:t>
      </w:r>
      <w:r>
        <w:rPr>
          <w:rtl/>
        </w:rPr>
        <w:tab/>
      </w:r>
      <w:r w:rsidR="003C4585">
        <w:rPr>
          <w:rtl/>
        </w:rPr>
        <w:t>לא ישפוך אדם, לא יאפשר ולא ירשה לשפוך למקום ציבורי, מים או נוזל אחר שאינו מי גשם, שלא לצורך ניקוי רחוב או השקאה</w:t>
      </w:r>
      <w:r w:rsidR="003C4585">
        <w:rPr>
          <w:rStyle w:val="affb"/>
          <w:rFonts w:cs="David"/>
          <w:rtl/>
        </w:rPr>
        <w:endnoteReference w:id="18"/>
      </w:r>
      <w:r w:rsidR="003C4585">
        <w:rPr>
          <w:rtl/>
        </w:rPr>
        <w:t xml:space="preserve"> גן.</w:t>
      </w:r>
    </w:p>
    <w:p w:rsidR="00D551D7" w:rsidRDefault="00D551D7" w:rsidP="00D551D7">
      <w:pPr>
        <w:pStyle w:val="12"/>
        <w:rPr>
          <w:rtl/>
        </w:rPr>
      </w:pPr>
      <w:r>
        <w:rPr>
          <w:rtl/>
        </w:rPr>
        <w:t>ב.</w:t>
      </w:r>
      <w:r>
        <w:rPr>
          <w:rtl/>
        </w:rPr>
        <w:tab/>
      </w:r>
      <w:r w:rsidR="00353FF3">
        <w:rPr>
          <w:rtl/>
        </w:rPr>
        <w:t xml:space="preserve">לא ירחץ אדם רכב ברחוב, באופן ש      </w:t>
      </w:r>
      <w:r w:rsidR="00353FF3">
        <w:rPr>
          <w:rStyle w:val="affb"/>
          <w:rFonts w:cs="David"/>
          <w:rtl/>
        </w:rPr>
        <w:endnoteReference w:id="19"/>
      </w:r>
      <w:r w:rsidR="00353FF3">
        <w:rPr>
          <w:rtl/>
        </w:rPr>
        <w:t xml:space="preserve"> במקום הרחיצה שלולית או מים עומדים.</w:t>
      </w:r>
    </w:p>
    <w:p w:rsidR="00D551D7" w:rsidRDefault="00D551D7" w:rsidP="00D551D7">
      <w:pPr>
        <w:pStyle w:val="af0"/>
        <w:rPr>
          <w:rtl/>
        </w:rPr>
      </w:pPr>
    </w:p>
    <w:p w:rsidR="00D551D7" w:rsidRPr="00D6423B" w:rsidRDefault="00D551D7" w:rsidP="00D551D7">
      <w:pPr>
        <w:pStyle w:val="af1"/>
        <w:tabs>
          <w:tab w:val="left" w:pos="998"/>
        </w:tabs>
        <w:rPr>
          <w:rtl/>
        </w:rPr>
      </w:pPr>
      <w:r>
        <w:rPr>
          <w:b/>
          <w:bCs/>
          <w:rtl/>
        </w:rPr>
        <w:t>17</w:t>
      </w:r>
      <w:r w:rsidRPr="001A0326">
        <w:rPr>
          <w:b/>
          <w:bCs/>
          <w:rtl/>
        </w:rPr>
        <w:t>.</w:t>
      </w:r>
      <w:r w:rsidRPr="00D6423B">
        <w:rPr>
          <w:rtl/>
        </w:rPr>
        <w:t xml:space="preserve"> </w:t>
      </w:r>
      <w:r w:rsidRPr="00D6423B">
        <w:rPr>
          <w:rtl/>
        </w:rPr>
        <w:tab/>
      </w:r>
      <w:r w:rsidR="00353FF3">
        <w:rPr>
          <w:rtl/>
        </w:rPr>
        <w:t>לא יבעיר אדם קוצים, עצים, צמחים, אשפה, פסולת בנין, אשפת צמחים או חומר אחר כלשהו בגן, במקום ציבורי, במקום פרטי, בשדה או תחת כיפת השמים בשטח מגורים בנוי בתחום המועצה אלא לפי היתר בכתב מאת ראש המועצה.</w:t>
      </w:r>
    </w:p>
    <w:p w:rsidR="00D551D7" w:rsidRDefault="00D551D7" w:rsidP="00D551D7">
      <w:pPr>
        <w:pStyle w:val="af0"/>
        <w:rPr>
          <w:rtl/>
        </w:rPr>
      </w:pPr>
    </w:p>
    <w:p w:rsidR="00D551D7" w:rsidRPr="00D6423B" w:rsidRDefault="00D551D7" w:rsidP="00D551D7">
      <w:pPr>
        <w:pStyle w:val="af1"/>
        <w:tabs>
          <w:tab w:val="left" w:pos="998"/>
        </w:tabs>
        <w:rPr>
          <w:rtl/>
        </w:rPr>
      </w:pPr>
      <w:r>
        <w:rPr>
          <w:b/>
          <w:bCs/>
          <w:rtl/>
        </w:rPr>
        <w:t>18</w:t>
      </w:r>
      <w:r w:rsidRPr="001A0326">
        <w:rPr>
          <w:b/>
          <w:bCs/>
          <w:rtl/>
        </w:rPr>
        <w:t>.</w:t>
      </w:r>
      <w:r w:rsidRPr="00D6423B">
        <w:rPr>
          <w:rtl/>
        </w:rPr>
        <w:t xml:space="preserve"> </w:t>
      </w:r>
      <w:r w:rsidRPr="00D6423B">
        <w:rPr>
          <w:rtl/>
        </w:rPr>
        <w:tab/>
      </w:r>
      <w:r w:rsidR="00353FF3">
        <w:rPr>
          <w:rtl/>
        </w:rPr>
        <w:t>מי שהוא בעל הנכס או המחזיק בו חייב לשמור באופן מתמיד על נקיונם של החצר, המבוא לבית, מקום חניה, חדר מדרגות, הגג, המקלט וכל מקום המשמש את דיירי הנכס, פרט לדירות הפרטיות, לנקותם ולטאטאם להנחת דעתו של המפקח, וכן לשטוף את מדרגות חדר הכניסה והמדרכות בתחום החצר.</w:t>
      </w:r>
    </w:p>
    <w:p w:rsidR="00D551D7" w:rsidRDefault="00D551D7" w:rsidP="00D551D7">
      <w:pPr>
        <w:pStyle w:val="af0"/>
        <w:rPr>
          <w:rtl/>
        </w:rPr>
      </w:pPr>
    </w:p>
    <w:p w:rsidR="00D551D7" w:rsidRPr="00D6423B" w:rsidRDefault="00D551D7" w:rsidP="00353FF3">
      <w:pPr>
        <w:pStyle w:val="af1"/>
        <w:tabs>
          <w:tab w:val="left" w:pos="998"/>
        </w:tabs>
        <w:rPr>
          <w:rtl/>
        </w:rPr>
      </w:pPr>
      <w:r>
        <w:rPr>
          <w:b/>
          <w:bCs/>
          <w:rtl/>
        </w:rPr>
        <w:t>19</w:t>
      </w:r>
      <w:r w:rsidRPr="001A0326">
        <w:rPr>
          <w:b/>
          <w:bCs/>
          <w:rtl/>
        </w:rPr>
        <w:t>.</w:t>
      </w:r>
      <w:r w:rsidRPr="00D6423B">
        <w:rPr>
          <w:rtl/>
        </w:rPr>
        <w:t xml:space="preserve"> </w:t>
      </w:r>
      <w:r w:rsidRPr="00D6423B">
        <w:rPr>
          <w:rtl/>
        </w:rPr>
        <w:tab/>
      </w:r>
      <w:r w:rsidR="00353FF3">
        <w:rPr>
          <w:rtl/>
        </w:rPr>
        <w:t>מי שהוא מחזיק בבנין או בעל בנין חייב לגדרו בהתאם לדרישת המפקח ולהנחת דעתו , אם סבר שהמפקח</w:t>
      </w:r>
      <w:r w:rsidR="00353FF3">
        <w:rPr>
          <w:rStyle w:val="affb"/>
          <w:rFonts w:cs="David"/>
          <w:rtl/>
        </w:rPr>
        <w:endnoteReference w:id="20"/>
      </w:r>
      <w:r w:rsidR="00353FF3">
        <w:rPr>
          <w:rtl/>
        </w:rPr>
        <w:t xml:space="preserve"> כי הדבר דרוש לשם מניעת מפגע או סכנה לציבור.</w:t>
      </w:r>
    </w:p>
    <w:p w:rsidR="00D551D7" w:rsidRDefault="00D551D7" w:rsidP="00D551D7">
      <w:pPr>
        <w:pStyle w:val="af0"/>
        <w:rPr>
          <w:rtl/>
        </w:rPr>
      </w:pPr>
    </w:p>
    <w:p w:rsidR="00D551D7" w:rsidRPr="00DC5141" w:rsidRDefault="00D551D7" w:rsidP="00353FF3">
      <w:pPr>
        <w:pStyle w:val="af1"/>
        <w:tabs>
          <w:tab w:val="left" w:pos="999"/>
        </w:tabs>
      </w:pPr>
      <w:r>
        <w:rPr>
          <w:b/>
          <w:bCs/>
          <w:rtl/>
        </w:rPr>
        <w:t>20</w:t>
      </w:r>
      <w:r w:rsidRPr="00DC5141">
        <w:rPr>
          <w:b/>
          <w:bCs/>
          <w:rtl/>
        </w:rPr>
        <w:t>.</w:t>
      </w:r>
      <w:r>
        <w:rPr>
          <w:rtl/>
        </w:rPr>
        <w:t xml:space="preserve"> </w:t>
      </w:r>
      <w:r>
        <w:rPr>
          <w:rtl/>
        </w:rPr>
        <w:tab/>
        <w:t>א.</w:t>
      </w:r>
      <w:r>
        <w:rPr>
          <w:rtl/>
        </w:rPr>
        <w:tab/>
      </w:r>
      <w:r w:rsidR="00353FF3">
        <w:rPr>
          <w:rtl/>
        </w:rPr>
        <w:t>לא ישאיר אדם ולא ירשה להשאיר בעל חיים במקום ציבורי באופן המהווה או עלול להוות מכשול או לגרום נזק, ולא ירשה לבעל חיים שבבעלותו או שבפיקוחו לשוטט במקום ציבורי.</w:t>
      </w:r>
    </w:p>
    <w:p w:rsidR="00D551D7" w:rsidRDefault="00D551D7" w:rsidP="00353FF3">
      <w:pPr>
        <w:pStyle w:val="12"/>
        <w:rPr>
          <w:rtl/>
        </w:rPr>
      </w:pPr>
      <w:r>
        <w:rPr>
          <w:rtl/>
        </w:rPr>
        <w:t>ב.</w:t>
      </w:r>
      <w:r>
        <w:rPr>
          <w:rtl/>
        </w:rPr>
        <w:tab/>
      </w:r>
      <w:r w:rsidR="00353FF3">
        <w:rPr>
          <w:rtl/>
        </w:rPr>
        <w:t>לא יעביר אדם עדר כבשים או עזים במקום ציבורי או במקום פרטי ללא היתר מאת ראש המועצה ובהתאם לתנאי ההיתר.</w:t>
      </w:r>
    </w:p>
    <w:p w:rsidR="00D551D7" w:rsidRDefault="00D551D7" w:rsidP="00D551D7">
      <w:pPr>
        <w:pStyle w:val="12"/>
        <w:rPr>
          <w:rtl/>
        </w:rPr>
      </w:pPr>
      <w:r>
        <w:rPr>
          <w:rtl/>
        </w:rPr>
        <w:t>ג.</w:t>
      </w:r>
      <w:r>
        <w:rPr>
          <w:rtl/>
        </w:rPr>
        <w:tab/>
      </w:r>
      <w:r w:rsidR="00353FF3">
        <w:rPr>
          <w:rtl/>
        </w:rPr>
        <w:t>לא ירשה אדם, לא יאפשר ולא יתיר לכלב שבבעלותו או בפיקוחו להימצא במקום ציבורי אלא כשהוא קשור לבטח , בקולרו, לפיו מחסום והוא נמצא בהשגחה נאותה.</w:t>
      </w:r>
    </w:p>
    <w:p w:rsidR="00353FF3" w:rsidRDefault="00353FF3" w:rsidP="00D42207">
      <w:pPr>
        <w:pStyle w:val="-1"/>
        <w:rPr>
          <w:rtl/>
        </w:rPr>
      </w:pPr>
    </w:p>
    <w:p w:rsidR="00D551D7" w:rsidRDefault="00D42207" w:rsidP="00D42207">
      <w:pPr>
        <w:pStyle w:val="-1"/>
        <w:rPr>
          <w:rtl/>
        </w:rPr>
      </w:pPr>
      <w:r>
        <w:rPr>
          <w:rtl/>
        </w:rPr>
        <w:t>פרק ג': ניקוי מגרשים, חצרות, וכניסות לבנינים</w:t>
      </w:r>
    </w:p>
    <w:p w:rsidR="00D42207" w:rsidRDefault="00D42207" w:rsidP="00D42207">
      <w:pPr>
        <w:pStyle w:val="af0"/>
        <w:rPr>
          <w:rtl/>
        </w:rPr>
      </w:pPr>
    </w:p>
    <w:p w:rsidR="00D42207" w:rsidRPr="00DC5141" w:rsidRDefault="00D42207" w:rsidP="00D42207">
      <w:pPr>
        <w:pStyle w:val="af1"/>
        <w:tabs>
          <w:tab w:val="left" w:pos="999"/>
        </w:tabs>
      </w:pPr>
      <w:r>
        <w:rPr>
          <w:b/>
          <w:bCs/>
          <w:rtl/>
        </w:rPr>
        <w:t>21</w:t>
      </w:r>
      <w:r w:rsidRPr="00DC5141">
        <w:rPr>
          <w:b/>
          <w:bCs/>
          <w:rtl/>
        </w:rPr>
        <w:t>.</w:t>
      </w:r>
      <w:r>
        <w:rPr>
          <w:rtl/>
        </w:rPr>
        <w:t xml:space="preserve"> </w:t>
      </w:r>
      <w:r>
        <w:rPr>
          <w:rtl/>
        </w:rPr>
        <w:tab/>
        <w:t>א.</w:t>
      </w:r>
      <w:r>
        <w:rPr>
          <w:rtl/>
        </w:rPr>
        <w:tab/>
      </w:r>
      <w:r w:rsidR="00583FD8">
        <w:rPr>
          <w:rtl/>
        </w:rPr>
        <w:t>המחזיק בנכס או בעל הנכס, כשאין אדם אחר מחזיק בו, חייב לשמור על הנקיון בנכס וסביבתו באופן המניח את דעת המפקח וכן לנקות ולסלק כל מרבץ של זוהמה, פסולת, דומן או אשפה אחרת שבנכס ובסביבתו.</w:t>
      </w:r>
    </w:p>
    <w:p w:rsidR="00D42207" w:rsidRDefault="00D42207" w:rsidP="00583FD8">
      <w:pPr>
        <w:pStyle w:val="12"/>
        <w:rPr>
          <w:rtl/>
        </w:rPr>
      </w:pPr>
      <w:r>
        <w:rPr>
          <w:rtl/>
        </w:rPr>
        <w:t>ב.</w:t>
      </w:r>
      <w:r>
        <w:rPr>
          <w:rtl/>
        </w:rPr>
        <w:tab/>
      </w:r>
      <w:r w:rsidR="00583FD8">
        <w:rPr>
          <w:rtl/>
        </w:rPr>
        <w:t>אדם המעסיק עובדים לעבודות בניה, חפירה, חציבה וכיוצא באלה להבטיח</w:t>
      </w:r>
      <w:r w:rsidR="00796A57">
        <w:rPr>
          <w:rStyle w:val="affb"/>
          <w:rFonts w:cs="David"/>
          <w:rtl/>
        </w:rPr>
        <w:endnoteReference w:id="21"/>
      </w:r>
      <w:r w:rsidR="00583FD8">
        <w:rPr>
          <w:rtl/>
        </w:rPr>
        <w:t xml:space="preserve"> במקום העבודה אותה הנוחיות הסניטרית הנחוצה לעובדים במקום, בהתאם לדרישות המפקח למשך זמן ביצוע העבודות וכן חייב הוא לאחר גמר העבודות לבער את כל הזוהמה והלכלוך שנצטברו ולנקות את המקום להנחת דעת המפקח.</w:t>
      </w:r>
    </w:p>
    <w:p w:rsidR="00D42207" w:rsidRDefault="00D42207" w:rsidP="00D42207">
      <w:pPr>
        <w:pStyle w:val="af0"/>
        <w:rPr>
          <w:rtl/>
        </w:rPr>
      </w:pPr>
    </w:p>
    <w:p w:rsidR="00D42207" w:rsidRPr="00DC5141" w:rsidRDefault="00D42207" w:rsidP="00583FD8">
      <w:pPr>
        <w:pStyle w:val="af1"/>
        <w:tabs>
          <w:tab w:val="left" w:pos="999"/>
        </w:tabs>
      </w:pPr>
      <w:r>
        <w:rPr>
          <w:b/>
          <w:bCs/>
          <w:rtl/>
        </w:rPr>
        <w:t>22</w:t>
      </w:r>
      <w:r w:rsidRPr="00DC5141">
        <w:rPr>
          <w:b/>
          <w:bCs/>
          <w:rtl/>
        </w:rPr>
        <w:t>.</w:t>
      </w:r>
      <w:r>
        <w:rPr>
          <w:rtl/>
        </w:rPr>
        <w:t xml:space="preserve"> </w:t>
      </w:r>
      <w:r>
        <w:rPr>
          <w:rtl/>
        </w:rPr>
        <w:tab/>
        <w:t>א.</w:t>
      </w:r>
      <w:r>
        <w:rPr>
          <w:rtl/>
        </w:rPr>
        <w:tab/>
      </w:r>
      <w:r w:rsidR="00583FD8">
        <w:rPr>
          <w:rtl/>
        </w:rPr>
        <w:t>כל מחזיק במגרש, וכשאין המגרש תפוס - כל בעל של המגרש , חייב לשמור על נקיון המגרש, ולנקותו בהתאם לדרישת המפקח ולהנחת דעתו.</w:t>
      </w:r>
    </w:p>
    <w:p w:rsidR="00D42207" w:rsidRDefault="00D42207" w:rsidP="00D42207">
      <w:pPr>
        <w:pStyle w:val="12"/>
        <w:rPr>
          <w:rtl/>
        </w:rPr>
      </w:pPr>
      <w:r>
        <w:rPr>
          <w:rtl/>
        </w:rPr>
        <w:t>ב.</w:t>
      </w:r>
      <w:r>
        <w:rPr>
          <w:rtl/>
        </w:rPr>
        <w:tab/>
      </w:r>
      <w:r w:rsidR="00583FD8">
        <w:rPr>
          <w:rtl/>
        </w:rPr>
        <w:t>כל מחזיק במגרש, וכשאין המגרש תפוס - כל בעל של המגרש, חייב לגדרו או להקים בו קיר בהתאם לדרישת המפקח ולהנחת דעתו.</w:t>
      </w:r>
    </w:p>
    <w:p w:rsidR="00D42207" w:rsidRDefault="00D42207" w:rsidP="00D42207">
      <w:pPr>
        <w:pStyle w:val="af0"/>
        <w:rPr>
          <w:rtl/>
        </w:rPr>
      </w:pPr>
    </w:p>
    <w:p w:rsidR="00D42207" w:rsidRPr="00DC5141" w:rsidRDefault="00D42207" w:rsidP="00D42207">
      <w:pPr>
        <w:pStyle w:val="af1"/>
        <w:tabs>
          <w:tab w:val="left" w:pos="999"/>
        </w:tabs>
      </w:pPr>
      <w:r>
        <w:rPr>
          <w:b/>
          <w:bCs/>
          <w:rtl/>
        </w:rPr>
        <w:t>23</w:t>
      </w:r>
      <w:r w:rsidRPr="00DC5141">
        <w:rPr>
          <w:b/>
          <w:bCs/>
          <w:rtl/>
        </w:rPr>
        <w:t>.</w:t>
      </w:r>
      <w:r>
        <w:rPr>
          <w:rtl/>
        </w:rPr>
        <w:t xml:space="preserve"> </w:t>
      </w:r>
      <w:r>
        <w:rPr>
          <w:rtl/>
        </w:rPr>
        <w:tab/>
        <w:t>א.</w:t>
      </w:r>
      <w:r>
        <w:rPr>
          <w:rtl/>
        </w:rPr>
        <w:tab/>
      </w:r>
      <w:r w:rsidR="00583FD8">
        <w:rPr>
          <w:rtl/>
        </w:rPr>
        <w:t>ראש המועצה או המפקח רשאי, בהודעה בכתב, לדרוש מכל מחזיק או בעל מגרש, לנקות את המגרש או את שטח הקרקע שמשתמשים בה או מחזיקים בייחד</w:t>
      </w:r>
      <w:r w:rsidR="00796A57">
        <w:rPr>
          <w:rStyle w:val="affb"/>
          <w:rFonts w:cs="David"/>
          <w:rtl/>
        </w:rPr>
        <w:endnoteReference w:id="22"/>
      </w:r>
      <w:r w:rsidR="00583FD8">
        <w:rPr>
          <w:rtl/>
        </w:rPr>
        <w:t xml:space="preserve"> עם הבנין כחצר או כגינה, או לכל צורך אחר של אותו בנין, וכן את הכניסות לבנין.</w:t>
      </w:r>
    </w:p>
    <w:p w:rsidR="00D42207" w:rsidRDefault="00D42207" w:rsidP="00D42207">
      <w:pPr>
        <w:pStyle w:val="12"/>
        <w:rPr>
          <w:rtl/>
        </w:rPr>
      </w:pPr>
      <w:r>
        <w:rPr>
          <w:rtl/>
        </w:rPr>
        <w:t>ב.</w:t>
      </w:r>
      <w:r>
        <w:rPr>
          <w:rtl/>
        </w:rPr>
        <w:tab/>
      </w:r>
      <w:r w:rsidR="00583FD8">
        <w:rPr>
          <w:rtl/>
        </w:rPr>
        <w:t>ההודעה תכלול את התנאים , הפרטים ואופן ביצוע הניקוי ואת התקופה שיש לבצעו.</w:t>
      </w:r>
    </w:p>
    <w:p w:rsidR="00D551D7" w:rsidRDefault="00D551D7" w:rsidP="00D551D7">
      <w:pPr>
        <w:pStyle w:val="af0"/>
        <w:rPr>
          <w:rtl/>
        </w:rPr>
      </w:pPr>
    </w:p>
    <w:p w:rsidR="00D551D7" w:rsidRPr="00D6423B" w:rsidRDefault="00D42207" w:rsidP="00D551D7">
      <w:pPr>
        <w:pStyle w:val="af1"/>
        <w:tabs>
          <w:tab w:val="left" w:pos="998"/>
        </w:tabs>
        <w:rPr>
          <w:rtl/>
        </w:rPr>
      </w:pPr>
      <w:r>
        <w:rPr>
          <w:b/>
          <w:bCs/>
          <w:rtl/>
        </w:rPr>
        <w:t>24</w:t>
      </w:r>
      <w:r w:rsidR="00D551D7" w:rsidRPr="001A0326">
        <w:rPr>
          <w:b/>
          <w:bCs/>
          <w:rtl/>
        </w:rPr>
        <w:t>.</w:t>
      </w:r>
      <w:r w:rsidR="00D551D7" w:rsidRPr="00D6423B">
        <w:rPr>
          <w:rtl/>
        </w:rPr>
        <w:t xml:space="preserve"> </w:t>
      </w:r>
      <w:r w:rsidR="00D551D7" w:rsidRPr="00D6423B">
        <w:rPr>
          <w:rtl/>
        </w:rPr>
        <w:tab/>
      </w:r>
      <w:r w:rsidR="00583FD8">
        <w:rPr>
          <w:rtl/>
        </w:rPr>
        <w:t>בעל הנכס או המחזיק בו שקיבל הודעה כאמור בסעיף 23 חייב למלא אחריה.</w:t>
      </w:r>
    </w:p>
    <w:p w:rsidR="00D551D7" w:rsidRDefault="00D551D7" w:rsidP="00D551D7">
      <w:pPr>
        <w:pStyle w:val="af0"/>
        <w:rPr>
          <w:rtl/>
        </w:rPr>
      </w:pPr>
    </w:p>
    <w:p w:rsidR="00D551D7" w:rsidRPr="00D6423B" w:rsidRDefault="00D42207" w:rsidP="00D551D7">
      <w:pPr>
        <w:pStyle w:val="af1"/>
        <w:tabs>
          <w:tab w:val="left" w:pos="998"/>
        </w:tabs>
        <w:rPr>
          <w:rtl/>
        </w:rPr>
      </w:pPr>
      <w:r>
        <w:rPr>
          <w:b/>
          <w:bCs/>
          <w:rtl/>
        </w:rPr>
        <w:t>25</w:t>
      </w:r>
      <w:r w:rsidR="00D551D7" w:rsidRPr="001A0326">
        <w:rPr>
          <w:b/>
          <w:bCs/>
          <w:rtl/>
        </w:rPr>
        <w:t>.</w:t>
      </w:r>
      <w:r w:rsidR="00D551D7" w:rsidRPr="00D6423B">
        <w:rPr>
          <w:rtl/>
        </w:rPr>
        <w:t xml:space="preserve"> </w:t>
      </w:r>
      <w:r w:rsidR="00D551D7" w:rsidRPr="00D6423B">
        <w:rPr>
          <w:rtl/>
        </w:rPr>
        <w:tab/>
      </w:r>
      <w:r w:rsidR="00583FD8">
        <w:rPr>
          <w:rtl/>
        </w:rPr>
        <w:t xml:space="preserve">לא מילא בעל הנכס או המחזיק בו אחר הודעת ראש המועצה או המפקח כאמור בסעיף 23 או ביצע את הניקוי שלא לפי התנאים, הפרטים והאופן המפורטים בהודעה, רשאית המועצה לבצע את הניקוי ולגבות את ההוצאות של </w:t>
      </w:r>
      <w:r w:rsidR="00796A57">
        <w:rPr>
          <w:rtl/>
        </w:rPr>
        <w:t>ה</w:t>
      </w:r>
      <w:r w:rsidR="00583FD8">
        <w:rPr>
          <w:rtl/>
        </w:rPr>
        <w:t>ניקוי מאת בעל הנכס או המחזיק בו.</w:t>
      </w:r>
    </w:p>
    <w:p w:rsidR="00D42207" w:rsidRDefault="00D42207" w:rsidP="00D42207">
      <w:pPr>
        <w:pStyle w:val="af0"/>
        <w:rPr>
          <w:rtl/>
        </w:rPr>
      </w:pPr>
    </w:p>
    <w:p w:rsidR="00D42207" w:rsidRPr="00DC5141" w:rsidRDefault="00D42207" w:rsidP="00D42207">
      <w:pPr>
        <w:pStyle w:val="af1"/>
        <w:tabs>
          <w:tab w:val="left" w:pos="999"/>
        </w:tabs>
      </w:pPr>
      <w:r>
        <w:rPr>
          <w:b/>
          <w:bCs/>
          <w:rtl/>
        </w:rPr>
        <w:t>26</w:t>
      </w:r>
      <w:r w:rsidRPr="00DC5141">
        <w:rPr>
          <w:b/>
          <w:bCs/>
          <w:rtl/>
        </w:rPr>
        <w:t>.</w:t>
      </w:r>
      <w:r>
        <w:rPr>
          <w:rtl/>
        </w:rPr>
        <w:t xml:space="preserve"> </w:t>
      </w:r>
      <w:r>
        <w:rPr>
          <w:rtl/>
        </w:rPr>
        <w:tab/>
        <w:t>א.</w:t>
      </w:r>
      <w:r>
        <w:rPr>
          <w:rtl/>
        </w:rPr>
        <w:tab/>
      </w:r>
      <w:r w:rsidR="00583FD8">
        <w:rPr>
          <w:rtl/>
        </w:rPr>
        <w:t>אגרת ניקוי בידי המועצה תהיה בשיעור שנקבע בתוספת הראשונה.</w:t>
      </w:r>
    </w:p>
    <w:p w:rsidR="00D42207" w:rsidRDefault="00D42207" w:rsidP="00D42207">
      <w:pPr>
        <w:pStyle w:val="12"/>
        <w:rPr>
          <w:rtl/>
        </w:rPr>
      </w:pPr>
      <w:r>
        <w:rPr>
          <w:rtl/>
        </w:rPr>
        <w:t>ב.</w:t>
      </w:r>
      <w:r>
        <w:rPr>
          <w:rtl/>
        </w:rPr>
        <w:tab/>
      </w:r>
      <w:r w:rsidR="00583FD8">
        <w:rPr>
          <w:rtl/>
        </w:rPr>
        <w:t>האגרה בעד ניקוי מגרש תשולם בידי בעל מגרש, ואילו האגרה בעד ניקוי חצר תשולם בידי בעל הבנין בשיעור של 1/3 והמחזיקים בו בשיעור של 2/3, שיחולקו בין המחזיקים לפי מספר החדרים התפוסים בידיהם; לצרכי החלוקה האמורה יראו את המחזיק בחנות כמחזיק שני חדרים.</w:t>
      </w:r>
    </w:p>
    <w:p w:rsidR="00D551D7" w:rsidRDefault="00D551D7" w:rsidP="00D551D7">
      <w:pPr>
        <w:pStyle w:val="af0"/>
        <w:rPr>
          <w:rtl/>
        </w:rPr>
      </w:pPr>
    </w:p>
    <w:p w:rsidR="00D551D7" w:rsidRPr="00D6423B" w:rsidRDefault="00D42207" w:rsidP="00D551D7">
      <w:pPr>
        <w:pStyle w:val="af1"/>
        <w:tabs>
          <w:tab w:val="left" w:pos="998"/>
        </w:tabs>
        <w:rPr>
          <w:rtl/>
        </w:rPr>
      </w:pPr>
      <w:r>
        <w:rPr>
          <w:b/>
          <w:bCs/>
          <w:rtl/>
        </w:rPr>
        <w:t>27</w:t>
      </w:r>
      <w:r w:rsidR="00D551D7" w:rsidRPr="001A0326">
        <w:rPr>
          <w:b/>
          <w:bCs/>
          <w:rtl/>
        </w:rPr>
        <w:t>.</w:t>
      </w:r>
      <w:r w:rsidR="00D551D7" w:rsidRPr="00D6423B">
        <w:rPr>
          <w:rtl/>
        </w:rPr>
        <w:t xml:space="preserve"> </w:t>
      </w:r>
      <w:r w:rsidR="00D551D7" w:rsidRPr="00D6423B">
        <w:rPr>
          <w:rtl/>
        </w:rPr>
        <w:tab/>
      </w:r>
      <w:r w:rsidR="000C77E9">
        <w:rPr>
          <w:rtl/>
        </w:rPr>
        <w:t>המפקח רשאי להיכנס, מזריחת החמה ועד שקיעתה, לכל מגרש או שטח קרקע שמשתמשים בו או שמחזיקים בו ביחד עם הבנין כחצר או כגינה או לכל צורך אחר של אותו בנין, וכן לכניסות של בנין, לברר את מצב הנקיון בהם ואם נתמלאו דרישות ראש המועצה כאמור בסעיף 23.</w:t>
      </w:r>
    </w:p>
    <w:p w:rsidR="000C77E9" w:rsidRDefault="000C77E9" w:rsidP="00D42207">
      <w:pPr>
        <w:pStyle w:val="-1"/>
        <w:rPr>
          <w:rtl/>
        </w:rPr>
      </w:pPr>
    </w:p>
    <w:p w:rsidR="00D551D7" w:rsidRDefault="00D42207" w:rsidP="00D42207">
      <w:pPr>
        <w:pStyle w:val="-1"/>
        <w:rPr>
          <w:rtl/>
        </w:rPr>
      </w:pPr>
      <w:r>
        <w:rPr>
          <w:rtl/>
        </w:rPr>
        <w:t>פרק ד': פינוי אשפה</w:t>
      </w:r>
    </w:p>
    <w:p w:rsidR="00D42207" w:rsidRDefault="00D42207" w:rsidP="00D42207">
      <w:pPr>
        <w:pStyle w:val="af0"/>
        <w:rPr>
          <w:rtl/>
        </w:rPr>
      </w:pPr>
    </w:p>
    <w:p w:rsidR="00D42207" w:rsidRPr="00DC5141" w:rsidRDefault="00D42207" w:rsidP="000C77E9">
      <w:pPr>
        <w:pStyle w:val="af1"/>
        <w:tabs>
          <w:tab w:val="left" w:pos="999"/>
        </w:tabs>
      </w:pPr>
      <w:r>
        <w:rPr>
          <w:b/>
          <w:bCs/>
          <w:rtl/>
        </w:rPr>
        <w:t>28</w:t>
      </w:r>
      <w:r w:rsidRPr="00DC5141">
        <w:rPr>
          <w:b/>
          <w:bCs/>
          <w:rtl/>
        </w:rPr>
        <w:t>.</w:t>
      </w:r>
      <w:r>
        <w:rPr>
          <w:rtl/>
        </w:rPr>
        <w:t xml:space="preserve"> </w:t>
      </w:r>
      <w:r>
        <w:rPr>
          <w:rtl/>
        </w:rPr>
        <w:tab/>
        <w:t>א.</w:t>
      </w:r>
      <w:r>
        <w:rPr>
          <w:rtl/>
        </w:rPr>
        <w:tab/>
      </w:r>
      <w:r w:rsidR="000C77E9">
        <w:rPr>
          <w:rtl/>
        </w:rPr>
        <w:t>המחזיק בנכס חייב להתקין בבנין או בחצרו כלי אשפה לפי הוראות המפקח בנוגע לצורה, לגודל, לחומר, למספר ולשאר התנאים שיקבע המפקח, וחייב הוא להחזיקם במצב תקין, לתקנם או להחליפם באחרים, הכל לפי דרישת המפקח ובתוך הזמן שיקבע.</w:t>
      </w:r>
    </w:p>
    <w:p w:rsidR="00D42207" w:rsidRDefault="00D42207" w:rsidP="00D42207">
      <w:pPr>
        <w:pStyle w:val="12"/>
        <w:rPr>
          <w:rtl/>
        </w:rPr>
      </w:pPr>
      <w:r>
        <w:rPr>
          <w:rtl/>
        </w:rPr>
        <w:t>ב.</w:t>
      </w:r>
      <w:r>
        <w:rPr>
          <w:rtl/>
        </w:rPr>
        <w:tab/>
      </w:r>
      <w:r w:rsidR="000C77E9">
        <w:rPr>
          <w:rtl/>
        </w:rPr>
        <w:t>לא ישים אדם אשפה אלא בתוך שקיות ניילון, אשר המפקח קבע את גדלן וצורתן; שם אדם אשפה בשקיות ניילון, יסגרן היטב ויעבירו</w:t>
      </w:r>
      <w:r w:rsidR="000C77E9">
        <w:rPr>
          <w:rStyle w:val="affb"/>
          <w:rFonts w:cs="David"/>
          <w:rtl/>
        </w:rPr>
        <w:endnoteReference w:id="23"/>
      </w:r>
      <w:r w:rsidR="000C77E9">
        <w:rPr>
          <w:rtl/>
        </w:rPr>
        <w:t xml:space="preserve"> לכלי אשפה.</w:t>
      </w:r>
    </w:p>
    <w:p w:rsidR="00D42207" w:rsidRDefault="00D42207" w:rsidP="000C77E9">
      <w:pPr>
        <w:pStyle w:val="12"/>
        <w:rPr>
          <w:rtl/>
        </w:rPr>
      </w:pPr>
      <w:r>
        <w:rPr>
          <w:rtl/>
        </w:rPr>
        <w:t>ג.</w:t>
      </w:r>
      <w:r>
        <w:rPr>
          <w:rtl/>
        </w:rPr>
        <w:tab/>
      </w:r>
      <w:r w:rsidR="000C77E9">
        <w:rPr>
          <w:rtl/>
        </w:rPr>
        <w:t>המפקח רשאי, במסירת הודעה לבעל הנכס או למחזיק בו, להסדיר פינוי אשפה באמצעות שקיות פלסטיק או שקיות מכל חומר אחר או באמצעות כל מכל אחר.</w:t>
      </w:r>
    </w:p>
    <w:p w:rsidR="00D42207" w:rsidRDefault="00D42207" w:rsidP="00670B3C">
      <w:pPr>
        <w:pStyle w:val="12"/>
        <w:rPr>
          <w:rtl/>
        </w:rPr>
      </w:pPr>
      <w:r>
        <w:rPr>
          <w:rtl/>
        </w:rPr>
        <w:t>ד.</w:t>
      </w:r>
      <w:r>
        <w:rPr>
          <w:rtl/>
        </w:rPr>
        <w:tab/>
      </w:r>
      <w:r w:rsidR="000C77E9">
        <w:rPr>
          <w:rtl/>
        </w:rPr>
        <w:t>בהודעה כאמור בסעיף קטן</w:t>
      </w:r>
      <w:r w:rsidR="00796A57">
        <w:rPr>
          <w:rtl/>
        </w:rPr>
        <w:t xml:space="preserve"> </w:t>
      </w:r>
      <w:r w:rsidR="000C77E9">
        <w:rPr>
          <w:rtl/>
        </w:rPr>
        <w:t>(ג) רשאי המפקח לקבוע את אופן פינוי האשפה, את מועדיו וכל הוראה אחרת הדרושה להסדרת האשפה.</w:t>
      </w:r>
    </w:p>
    <w:p w:rsidR="00D42207" w:rsidRDefault="00D42207" w:rsidP="000C77E9">
      <w:pPr>
        <w:pStyle w:val="12"/>
        <w:rPr>
          <w:rtl/>
        </w:rPr>
      </w:pPr>
      <w:r>
        <w:rPr>
          <w:rtl/>
        </w:rPr>
        <w:t>ה.</w:t>
      </w:r>
      <w:r>
        <w:rPr>
          <w:rtl/>
        </w:rPr>
        <w:tab/>
      </w:r>
      <w:r w:rsidR="000C77E9">
        <w:rPr>
          <w:rtl/>
        </w:rPr>
        <w:t>לא ישים אדם ולא ישאיר כל אשפה, שקית או מכל שהותקנו כאמור בסעיפים קטנים (א)</w:t>
      </w:r>
      <w:r w:rsidR="00796A57">
        <w:rPr>
          <w:rtl/>
        </w:rPr>
        <w:t>,</w:t>
      </w:r>
      <w:r w:rsidR="000C77E9">
        <w:rPr>
          <w:rtl/>
        </w:rPr>
        <w:t xml:space="preserve"> (ב) או (ג), ולא ישאיר אשפה מחוץ לכלי האשפה.</w:t>
      </w:r>
    </w:p>
    <w:p w:rsidR="00D42207" w:rsidRDefault="00D42207" w:rsidP="00D42207">
      <w:pPr>
        <w:pStyle w:val="12"/>
        <w:rPr>
          <w:rtl/>
        </w:rPr>
      </w:pPr>
      <w:r>
        <w:rPr>
          <w:rtl/>
        </w:rPr>
        <w:t>ו.</w:t>
      </w:r>
      <w:r>
        <w:rPr>
          <w:rtl/>
        </w:rPr>
        <w:tab/>
      </w:r>
      <w:r w:rsidR="000C77E9">
        <w:rPr>
          <w:rtl/>
        </w:rPr>
        <w:t>לא ישים אדם לתוך כלי אשפה שהותקן כאמור בסעיף קטן (א) או לתוך שקית או מכל כאמור בסעיפים קטנים (ב) או (ג), זבל, מי שופכין, פסולת של מפעל או פסולת בנין, חמרים נוזלים, דליקים, חתיכות ברזל או אבנים העלולות לקרוע או להשחית את כלי הקיבול.</w:t>
      </w:r>
    </w:p>
    <w:p w:rsidR="00D42207" w:rsidRDefault="00D42207" w:rsidP="00D42207">
      <w:pPr>
        <w:pStyle w:val="af0"/>
        <w:rPr>
          <w:rtl/>
        </w:rPr>
      </w:pPr>
    </w:p>
    <w:p w:rsidR="00D42207" w:rsidRPr="00DC5141" w:rsidRDefault="00D42207" w:rsidP="00D42207">
      <w:pPr>
        <w:pStyle w:val="af1"/>
        <w:tabs>
          <w:tab w:val="left" w:pos="999"/>
        </w:tabs>
      </w:pPr>
      <w:r>
        <w:rPr>
          <w:b/>
          <w:bCs/>
          <w:rtl/>
        </w:rPr>
        <w:t>29</w:t>
      </w:r>
      <w:r w:rsidRPr="00DC5141">
        <w:rPr>
          <w:b/>
          <w:bCs/>
          <w:rtl/>
        </w:rPr>
        <w:t>.</w:t>
      </w:r>
      <w:r>
        <w:rPr>
          <w:rtl/>
        </w:rPr>
        <w:t xml:space="preserve"> </w:t>
      </w:r>
      <w:r>
        <w:rPr>
          <w:rtl/>
        </w:rPr>
        <w:tab/>
        <w:t>א.</w:t>
      </w:r>
      <w:r>
        <w:rPr>
          <w:rtl/>
        </w:rPr>
        <w:tab/>
      </w:r>
      <w:r w:rsidR="00CE5623">
        <w:rPr>
          <w:rtl/>
        </w:rPr>
        <w:t>המחזיק במכלאה או במפעל חיי</w:t>
      </w:r>
      <w:r w:rsidR="000C77E9">
        <w:rPr>
          <w:rtl/>
        </w:rPr>
        <w:t>ב</w:t>
      </w:r>
      <w:r w:rsidR="00CE5623">
        <w:rPr>
          <w:rtl/>
        </w:rPr>
        <w:t xml:space="preserve"> </w:t>
      </w:r>
      <w:r w:rsidR="000C77E9">
        <w:rPr>
          <w:rtl/>
        </w:rPr>
        <w:t>להתקין כלי אשפה נפרדים ומיוחדים לזבל או אשפה של מפעל, לפי הענין, במספר ובמקומות שיקבע המפקח ובהתאם להוראותיו, לתקנם או להחליפם באחרים בהתאם לדרישת המפקח ובתוך הזמן שיקבע, ולהחזיקם במצב נקי.</w:t>
      </w:r>
    </w:p>
    <w:p w:rsidR="00D42207" w:rsidRDefault="00D42207" w:rsidP="00732B53">
      <w:pPr>
        <w:pStyle w:val="12"/>
        <w:rPr>
          <w:rtl/>
        </w:rPr>
      </w:pPr>
      <w:r>
        <w:rPr>
          <w:rtl/>
        </w:rPr>
        <w:t>ב.</w:t>
      </w:r>
      <w:r>
        <w:rPr>
          <w:rtl/>
        </w:rPr>
        <w:tab/>
      </w:r>
      <w:r w:rsidR="00732B53">
        <w:rPr>
          <w:rtl/>
        </w:rPr>
        <w:t>הוראות סעיף 28)ג)</w:t>
      </w:r>
      <w:r w:rsidR="00732B53" w:rsidRPr="00732B53">
        <w:rPr>
          <w:rStyle w:val="affb"/>
          <w:rFonts w:cs="David"/>
          <w:rtl/>
        </w:rPr>
        <w:t xml:space="preserve"> </w:t>
      </w:r>
      <w:r w:rsidR="00732B53">
        <w:rPr>
          <w:rStyle w:val="affb"/>
          <w:rFonts w:cs="David"/>
          <w:rtl/>
        </w:rPr>
        <w:endnoteReference w:id="24"/>
      </w:r>
      <w:r w:rsidR="00732B53">
        <w:rPr>
          <w:rtl/>
        </w:rPr>
        <w:t xml:space="preserve"> ו-(ד) יחולו על זבל ועל אשפה של מפעל, לפי הענין.</w:t>
      </w:r>
    </w:p>
    <w:p w:rsidR="00D42207" w:rsidRDefault="00D42207" w:rsidP="00D42207">
      <w:pPr>
        <w:pStyle w:val="af0"/>
        <w:rPr>
          <w:rtl/>
        </w:rPr>
      </w:pPr>
    </w:p>
    <w:p w:rsidR="00D42207" w:rsidRPr="00DC5141" w:rsidRDefault="00D42207" w:rsidP="00D42207">
      <w:pPr>
        <w:pStyle w:val="af1"/>
        <w:tabs>
          <w:tab w:val="left" w:pos="999"/>
        </w:tabs>
      </w:pPr>
      <w:r>
        <w:rPr>
          <w:b/>
          <w:bCs/>
          <w:rtl/>
        </w:rPr>
        <w:t>30</w:t>
      </w:r>
      <w:r w:rsidRPr="00DC5141">
        <w:rPr>
          <w:b/>
          <w:bCs/>
          <w:rtl/>
        </w:rPr>
        <w:t>.</w:t>
      </w:r>
      <w:r>
        <w:rPr>
          <w:rtl/>
        </w:rPr>
        <w:t xml:space="preserve"> </w:t>
      </w:r>
      <w:r>
        <w:rPr>
          <w:rtl/>
        </w:rPr>
        <w:tab/>
        <w:t>א.</w:t>
      </w:r>
      <w:r>
        <w:rPr>
          <w:rtl/>
        </w:rPr>
        <w:tab/>
      </w:r>
      <w:r w:rsidR="00732B53">
        <w:rPr>
          <w:rtl/>
        </w:rPr>
        <w:t>מפקח רשאי, בהודעה , לדרוש מבעל נכס שיתקין ביתן אשפה או יתקנו.</w:t>
      </w:r>
    </w:p>
    <w:p w:rsidR="00D42207" w:rsidRDefault="00D42207" w:rsidP="00CE5623">
      <w:pPr>
        <w:pStyle w:val="12"/>
        <w:rPr>
          <w:rtl/>
        </w:rPr>
      </w:pPr>
      <w:r>
        <w:rPr>
          <w:rtl/>
        </w:rPr>
        <w:t>ב.</w:t>
      </w:r>
      <w:r>
        <w:rPr>
          <w:rtl/>
        </w:rPr>
        <w:tab/>
      </w:r>
      <w:r w:rsidR="00D0740D">
        <w:rPr>
          <w:rtl/>
        </w:rPr>
        <w:t>בעל נכס שנדרש להתקין ביתן אשפה כאמור בסעיף קטן (א) חייב להתקינו באופן, בצורה ובמקום שיקבע המפ</w:t>
      </w:r>
      <w:r w:rsidR="00CE5623">
        <w:rPr>
          <w:rtl/>
        </w:rPr>
        <w:t>ק</w:t>
      </w:r>
      <w:r w:rsidR="00D0740D">
        <w:rPr>
          <w:rtl/>
        </w:rPr>
        <w:t>ח ובהתאם להוראות ובתוך הזמן שקבע, הכל כאמור בהודעה.</w:t>
      </w:r>
    </w:p>
    <w:p w:rsidR="00D42207" w:rsidRDefault="00D42207" w:rsidP="00D42207">
      <w:pPr>
        <w:pStyle w:val="af0"/>
        <w:rPr>
          <w:rtl/>
        </w:rPr>
      </w:pPr>
    </w:p>
    <w:p w:rsidR="00D42207" w:rsidRPr="00DC5141" w:rsidRDefault="00D42207" w:rsidP="00D0740D">
      <w:pPr>
        <w:pStyle w:val="af1"/>
        <w:tabs>
          <w:tab w:val="left" w:pos="999"/>
        </w:tabs>
      </w:pPr>
      <w:r>
        <w:rPr>
          <w:b/>
          <w:bCs/>
          <w:rtl/>
        </w:rPr>
        <w:t>31</w:t>
      </w:r>
      <w:r w:rsidRPr="00DC5141">
        <w:rPr>
          <w:b/>
          <w:bCs/>
          <w:rtl/>
        </w:rPr>
        <w:t>.</w:t>
      </w:r>
      <w:r>
        <w:rPr>
          <w:rtl/>
        </w:rPr>
        <w:t xml:space="preserve"> </w:t>
      </w:r>
      <w:r>
        <w:rPr>
          <w:rtl/>
        </w:rPr>
        <w:tab/>
        <w:t>א.</w:t>
      </w:r>
      <w:r>
        <w:rPr>
          <w:rtl/>
        </w:rPr>
        <w:tab/>
      </w:r>
      <w:r w:rsidR="00D0740D">
        <w:rPr>
          <w:rtl/>
        </w:rPr>
        <w:t>בעל נכס או המחזיק בו חייב להחזיק ביתן אשפה  במצב נקי ותקין להנחת דעתו של המפקח.</w:t>
      </w:r>
    </w:p>
    <w:p w:rsidR="00D42207" w:rsidRDefault="00D42207" w:rsidP="00D42207">
      <w:pPr>
        <w:pStyle w:val="12"/>
        <w:rPr>
          <w:rtl/>
        </w:rPr>
      </w:pPr>
      <w:r>
        <w:rPr>
          <w:rtl/>
        </w:rPr>
        <w:t>ב.</w:t>
      </w:r>
      <w:r>
        <w:rPr>
          <w:rtl/>
        </w:rPr>
        <w:tab/>
      </w:r>
      <w:r w:rsidR="00D0740D">
        <w:rPr>
          <w:rtl/>
        </w:rPr>
        <w:t>מפקח רשאי לדרוש בהודעה , שיותקן בביתן אשפה או בסמוך לו ברז המחובר לרשת המים של הבית ומתחתיו בריכה המחוברת לרשת הביוב של הבית.</w:t>
      </w:r>
    </w:p>
    <w:p w:rsidR="00D42207" w:rsidRDefault="00D42207" w:rsidP="00D42207">
      <w:pPr>
        <w:pStyle w:val="af0"/>
        <w:rPr>
          <w:rtl/>
        </w:rPr>
      </w:pPr>
    </w:p>
    <w:p w:rsidR="00D42207" w:rsidRPr="00DC5141" w:rsidRDefault="00D42207" w:rsidP="00D42207">
      <w:pPr>
        <w:pStyle w:val="af1"/>
        <w:tabs>
          <w:tab w:val="left" w:pos="999"/>
        </w:tabs>
      </w:pPr>
      <w:r>
        <w:rPr>
          <w:b/>
          <w:bCs/>
          <w:rtl/>
        </w:rPr>
        <w:t>32</w:t>
      </w:r>
      <w:r w:rsidRPr="00DC5141">
        <w:rPr>
          <w:b/>
          <w:bCs/>
          <w:rtl/>
        </w:rPr>
        <w:t>.</w:t>
      </w:r>
      <w:r>
        <w:rPr>
          <w:rtl/>
        </w:rPr>
        <w:t xml:space="preserve"> </w:t>
      </w:r>
      <w:r>
        <w:rPr>
          <w:rtl/>
        </w:rPr>
        <w:tab/>
        <w:t>א.</w:t>
      </w:r>
      <w:r>
        <w:rPr>
          <w:rtl/>
        </w:rPr>
        <w:tab/>
      </w:r>
      <w:r w:rsidR="00CE5623">
        <w:rPr>
          <w:rtl/>
        </w:rPr>
        <w:t xml:space="preserve">לא יפנה אדם, </w:t>
      </w:r>
      <w:r w:rsidR="00D0740D">
        <w:rPr>
          <w:rtl/>
        </w:rPr>
        <w:t>פרט לעובד מועצה או מי שמינתה המועצה לעשות כן, לא יעביר ולא יוביל אשפה או זבל מכל נכס, אלא לפי היתר מאת ראש המועצה ובהתאם לתנאי ההיתר.</w:t>
      </w:r>
    </w:p>
    <w:p w:rsidR="00D42207" w:rsidRDefault="00D42207" w:rsidP="00D42207">
      <w:pPr>
        <w:pStyle w:val="12"/>
        <w:rPr>
          <w:rtl/>
        </w:rPr>
      </w:pPr>
      <w:r>
        <w:rPr>
          <w:rtl/>
        </w:rPr>
        <w:t>ב.</w:t>
      </w:r>
      <w:r>
        <w:rPr>
          <w:rtl/>
        </w:rPr>
        <w:tab/>
      </w:r>
      <w:r w:rsidR="00D0740D">
        <w:rPr>
          <w:rtl/>
        </w:rPr>
        <w:t xml:space="preserve">בהיתר שניתן לפי סעיף קטן (א) ייקבעו - </w:t>
      </w:r>
    </w:p>
    <w:p w:rsidR="00D0740D" w:rsidRDefault="00D0740D" w:rsidP="00D0740D">
      <w:pPr>
        <w:pStyle w:val="2"/>
        <w:rPr>
          <w:rtl/>
        </w:rPr>
      </w:pPr>
      <w:r>
        <w:rPr>
          <w:rtl/>
        </w:rPr>
        <w:t>1.</w:t>
      </w:r>
      <w:r>
        <w:rPr>
          <w:rtl/>
        </w:rPr>
        <w:tab/>
        <w:t>השעות שבהן מותר להוציא או להוביל אשפה או זבל;</w:t>
      </w:r>
    </w:p>
    <w:p w:rsidR="00D0740D" w:rsidRDefault="00CE5623" w:rsidP="00D0740D">
      <w:pPr>
        <w:pStyle w:val="2"/>
        <w:rPr>
          <w:rtl/>
        </w:rPr>
      </w:pPr>
      <w:r>
        <w:rPr>
          <w:rtl/>
        </w:rPr>
        <w:t>2.</w:t>
      </w:r>
      <w:r>
        <w:rPr>
          <w:rtl/>
        </w:rPr>
        <w:tab/>
      </w:r>
      <w:r w:rsidR="00D0740D">
        <w:rPr>
          <w:rtl/>
        </w:rPr>
        <w:t>המקומות שאליהם יובלו ויזרקו אשפה או זבל;</w:t>
      </w:r>
    </w:p>
    <w:p w:rsidR="00D0740D" w:rsidRDefault="00CE5623" w:rsidP="00D0740D">
      <w:pPr>
        <w:pStyle w:val="2"/>
        <w:rPr>
          <w:rtl/>
        </w:rPr>
      </w:pPr>
      <w:r>
        <w:rPr>
          <w:rtl/>
        </w:rPr>
        <w:t>3.</w:t>
      </w:r>
      <w:r>
        <w:rPr>
          <w:rtl/>
        </w:rPr>
        <w:tab/>
      </w:r>
      <w:r w:rsidR="00D0740D">
        <w:rPr>
          <w:rtl/>
        </w:rPr>
        <w:t>דרכי ההוצאה וההובלה וכן אמצעי ההובלה, צורתם, גדלם ומבנם.</w:t>
      </w:r>
    </w:p>
    <w:p w:rsidR="00D0740D" w:rsidRDefault="00D0740D" w:rsidP="00D0740D">
      <w:pPr>
        <w:pStyle w:val="2"/>
        <w:rPr>
          <w:rtl/>
        </w:rPr>
      </w:pPr>
      <w:r>
        <w:rPr>
          <w:rtl/>
        </w:rPr>
        <w:t>4.</w:t>
      </w:r>
      <w:r>
        <w:rPr>
          <w:rtl/>
        </w:rPr>
        <w:tab/>
        <w:t>תקופת ההיתר.</w:t>
      </w:r>
    </w:p>
    <w:p w:rsidR="00D42207" w:rsidRDefault="00D42207" w:rsidP="00D42207">
      <w:pPr>
        <w:pStyle w:val="12"/>
        <w:rPr>
          <w:rtl/>
        </w:rPr>
      </w:pPr>
      <w:r>
        <w:rPr>
          <w:rtl/>
        </w:rPr>
        <w:t>ג.</w:t>
      </w:r>
      <w:r>
        <w:rPr>
          <w:rtl/>
        </w:rPr>
        <w:tab/>
      </w:r>
      <w:r w:rsidR="00D0740D">
        <w:rPr>
          <w:rtl/>
        </w:rPr>
        <w:t>ראש המועצה רשאי לתת היתר לפי סעיף קטן (א) , לסרב לתיתו, לבטלו, להתלותו להתנות בו תנאים, להוסיף עליהם או לשנותם.</w:t>
      </w:r>
    </w:p>
    <w:p w:rsidR="00D42207" w:rsidRDefault="00D42207" w:rsidP="00D42207">
      <w:pPr>
        <w:pStyle w:val="12"/>
        <w:rPr>
          <w:rtl/>
        </w:rPr>
      </w:pPr>
      <w:r>
        <w:rPr>
          <w:rtl/>
        </w:rPr>
        <w:t>ד.</w:t>
      </w:r>
      <w:r>
        <w:rPr>
          <w:rtl/>
        </w:rPr>
        <w:tab/>
      </w:r>
      <w:r w:rsidR="00D0740D">
        <w:rPr>
          <w:rtl/>
        </w:rPr>
        <w:t>בעד היתר כאמור בסעיף זה תשולם אגרה בשיעור שנקבע בתוספת השניה.</w:t>
      </w:r>
    </w:p>
    <w:p w:rsidR="00D42207" w:rsidRDefault="00D42207" w:rsidP="00CE5623">
      <w:pPr>
        <w:pStyle w:val="12"/>
        <w:rPr>
          <w:rtl/>
        </w:rPr>
      </w:pPr>
      <w:r>
        <w:rPr>
          <w:rtl/>
        </w:rPr>
        <w:t>ה.</w:t>
      </w:r>
      <w:r>
        <w:rPr>
          <w:rtl/>
        </w:rPr>
        <w:tab/>
      </w:r>
      <w:r w:rsidR="00983901">
        <w:rPr>
          <w:rtl/>
        </w:rPr>
        <w:t>נמצא רכב מוביל ללא היתר, כאמור בסעיף קטן (א) , אשפה או זבל מנכס לכל מקום אחר,  רואים את בעל הרכב או מי שהרכב בשליטתו כאחראי אלא אם הוכיח שהוא</w:t>
      </w:r>
      <w:r w:rsidR="00CE5623">
        <w:rPr>
          <w:rtl/>
        </w:rPr>
        <w:t>,</w:t>
      </w:r>
      <w:r w:rsidR="00983901">
        <w:rPr>
          <w:rtl/>
        </w:rPr>
        <w:t xml:space="preserve"> לא הוביל כאמור, ויודיע ברשות מי היה הרכב באותה שעה או שהר</w:t>
      </w:r>
      <w:r w:rsidR="00CE5623">
        <w:rPr>
          <w:rtl/>
        </w:rPr>
        <w:t>כ</w:t>
      </w:r>
      <w:r w:rsidR="00983901">
        <w:rPr>
          <w:rtl/>
        </w:rPr>
        <w:t>ב נלקח ללא הסכמתו.</w:t>
      </w:r>
    </w:p>
    <w:p w:rsidR="00D551D7" w:rsidRDefault="00D551D7" w:rsidP="00D551D7">
      <w:pPr>
        <w:pStyle w:val="af0"/>
        <w:rPr>
          <w:rtl/>
        </w:rPr>
      </w:pPr>
    </w:p>
    <w:p w:rsidR="00D551D7" w:rsidRDefault="00D42207" w:rsidP="00D551D7">
      <w:pPr>
        <w:pStyle w:val="af1"/>
        <w:tabs>
          <w:tab w:val="left" w:pos="998"/>
        </w:tabs>
        <w:rPr>
          <w:rtl/>
        </w:rPr>
      </w:pPr>
      <w:r>
        <w:rPr>
          <w:b/>
          <w:bCs/>
          <w:rtl/>
        </w:rPr>
        <w:t>33</w:t>
      </w:r>
      <w:r w:rsidR="00D551D7" w:rsidRPr="001A0326">
        <w:rPr>
          <w:b/>
          <w:bCs/>
          <w:rtl/>
        </w:rPr>
        <w:t>.</w:t>
      </w:r>
      <w:r w:rsidR="00D551D7" w:rsidRPr="00D6423B">
        <w:rPr>
          <w:rtl/>
        </w:rPr>
        <w:t xml:space="preserve"> </w:t>
      </w:r>
      <w:r w:rsidR="00D551D7" w:rsidRPr="00D6423B">
        <w:rPr>
          <w:rtl/>
        </w:rPr>
        <w:tab/>
      </w:r>
      <w:r w:rsidR="00983901">
        <w:rPr>
          <w:rtl/>
        </w:rPr>
        <w:t>בעל נכס או מחזיק בו חייב בהוצאת אשפת צמחים לפי אישור המפקח ובהתאם לתנאים שיקבע במודעה שתפורסם בלוח המודעות של העיריה לגבי ימי ואופן הפינוי.</w:t>
      </w:r>
    </w:p>
    <w:p w:rsidR="00D42207" w:rsidRDefault="00D42207" w:rsidP="00D42207">
      <w:pPr>
        <w:pStyle w:val="af0"/>
        <w:rPr>
          <w:rtl/>
        </w:rPr>
      </w:pPr>
    </w:p>
    <w:p w:rsidR="00D42207" w:rsidRPr="00D6423B" w:rsidRDefault="00D42207" w:rsidP="00D42207">
      <w:pPr>
        <w:pStyle w:val="af1"/>
        <w:tabs>
          <w:tab w:val="left" w:pos="998"/>
        </w:tabs>
        <w:rPr>
          <w:rtl/>
        </w:rPr>
      </w:pPr>
      <w:r>
        <w:rPr>
          <w:b/>
          <w:bCs/>
          <w:rtl/>
        </w:rPr>
        <w:t>34</w:t>
      </w:r>
      <w:r w:rsidRPr="001A0326">
        <w:rPr>
          <w:b/>
          <w:bCs/>
          <w:rtl/>
        </w:rPr>
        <w:t>.</w:t>
      </w:r>
      <w:r w:rsidRPr="00D6423B">
        <w:rPr>
          <w:rtl/>
        </w:rPr>
        <w:t xml:space="preserve"> </w:t>
      </w:r>
      <w:r w:rsidRPr="00D6423B">
        <w:rPr>
          <w:rtl/>
        </w:rPr>
        <w:tab/>
      </w:r>
      <w:r w:rsidR="00983901">
        <w:rPr>
          <w:rtl/>
        </w:rPr>
        <w:t>אשפה, , זבל, פסולת בנין ואשפת צמחים שפונו בהתאם לסעיפים 32, 33 ו-36 יהוו רכושה של המועצה, זולת אם נקבע אחרת בהיתר או באישור שניתנו על פי הסעיפים האמורים.</w:t>
      </w:r>
    </w:p>
    <w:p w:rsidR="00D42207" w:rsidRDefault="00D42207" w:rsidP="00D42207">
      <w:pPr>
        <w:pStyle w:val="af0"/>
        <w:rPr>
          <w:rtl/>
        </w:rPr>
      </w:pPr>
    </w:p>
    <w:p w:rsidR="00D42207" w:rsidRPr="00DC5141" w:rsidRDefault="00D42207" w:rsidP="00D42207">
      <w:pPr>
        <w:pStyle w:val="af1"/>
        <w:tabs>
          <w:tab w:val="left" w:pos="999"/>
        </w:tabs>
      </w:pPr>
      <w:r>
        <w:rPr>
          <w:b/>
          <w:bCs/>
          <w:rtl/>
        </w:rPr>
        <w:t>35</w:t>
      </w:r>
      <w:r w:rsidRPr="00DC5141">
        <w:rPr>
          <w:b/>
          <w:bCs/>
          <w:rtl/>
        </w:rPr>
        <w:t>.</w:t>
      </w:r>
      <w:r>
        <w:rPr>
          <w:rtl/>
        </w:rPr>
        <w:t xml:space="preserve"> </w:t>
      </w:r>
      <w:r>
        <w:rPr>
          <w:rtl/>
        </w:rPr>
        <w:tab/>
        <w:t>א.</w:t>
      </w:r>
      <w:r>
        <w:rPr>
          <w:rtl/>
        </w:rPr>
        <w:tab/>
      </w:r>
      <w:r w:rsidR="00983901">
        <w:rPr>
          <w:rtl/>
        </w:rPr>
        <w:t>עובד המועצה או אדם שהמועצה מעסיקה לפינוי אשפה, זבל, פסולת בנין או אשפת צמחים רשאי להיכנס לכל נכס כדי לפנותם בהתאם להוראות חוק עזר זה.</w:t>
      </w:r>
    </w:p>
    <w:p w:rsidR="00D42207" w:rsidRDefault="00D42207" w:rsidP="00D42207">
      <w:pPr>
        <w:pStyle w:val="12"/>
        <w:rPr>
          <w:rtl/>
        </w:rPr>
      </w:pPr>
      <w:r>
        <w:rPr>
          <w:rtl/>
        </w:rPr>
        <w:t>ב.</w:t>
      </w:r>
      <w:r>
        <w:rPr>
          <w:rtl/>
        </w:rPr>
        <w:tab/>
      </w:r>
      <w:r w:rsidR="00983901">
        <w:rPr>
          <w:rtl/>
        </w:rPr>
        <w:t>בעל נכס, המחזיק בו או המנהל אותו, יאפשר לעובד המועצה או מי שפועל מטעמה גישה חפשית ותקינה ללא הפרעה לכלי אשפה שנקבעו לצורך הוצאת אשפה, זבל, פסולת בנין או אשפת צמחים.</w:t>
      </w:r>
    </w:p>
    <w:p w:rsidR="00D42207" w:rsidRDefault="00D42207" w:rsidP="00D42207">
      <w:pPr>
        <w:pStyle w:val="af0"/>
        <w:rPr>
          <w:rtl/>
        </w:rPr>
      </w:pPr>
    </w:p>
    <w:p w:rsidR="00D42207" w:rsidRPr="00DC5141" w:rsidRDefault="00D42207" w:rsidP="00D42207">
      <w:pPr>
        <w:pStyle w:val="af1"/>
        <w:tabs>
          <w:tab w:val="left" w:pos="999"/>
        </w:tabs>
      </w:pPr>
      <w:r>
        <w:rPr>
          <w:b/>
          <w:bCs/>
          <w:rtl/>
        </w:rPr>
        <w:t>36</w:t>
      </w:r>
      <w:r w:rsidRPr="00DC5141">
        <w:rPr>
          <w:b/>
          <w:bCs/>
          <w:rtl/>
        </w:rPr>
        <w:t>.</w:t>
      </w:r>
      <w:r>
        <w:rPr>
          <w:rtl/>
        </w:rPr>
        <w:t xml:space="preserve"> </w:t>
      </w:r>
      <w:r>
        <w:rPr>
          <w:rtl/>
        </w:rPr>
        <w:tab/>
        <w:t>א.</w:t>
      </w:r>
      <w:r>
        <w:rPr>
          <w:rtl/>
        </w:rPr>
        <w:tab/>
      </w:r>
      <w:r w:rsidR="00983901">
        <w:rPr>
          <w:rtl/>
        </w:rPr>
        <w:t>אחד או יותר מאלה: בעל נכס, מחזיקו, האחראי לביצוע עבודות הבניה או ההריסה, חייבים בפינוי פסולת בנין.</w:t>
      </w:r>
    </w:p>
    <w:p w:rsidR="00D42207" w:rsidRDefault="00D42207" w:rsidP="00A635C5">
      <w:pPr>
        <w:pStyle w:val="12"/>
        <w:rPr>
          <w:rtl/>
        </w:rPr>
      </w:pPr>
      <w:r>
        <w:rPr>
          <w:rtl/>
        </w:rPr>
        <w:t>ב.</w:t>
      </w:r>
      <w:r>
        <w:rPr>
          <w:rtl/>
        </w:rPr>
        <w:tab/>
      </w:r>
      <w:r w:rsidR="00A635C5">
        <w:rPr>
          <w:rtl/>
        </w:rPr>
        <w:t>פינוי פסולת בנין ייעשה על פי אישור ראש המועצה או המפקח ובהתאם לתנאים שקבע.</w:t>
      </w:r>
    </w:p>
    <w:p w:rsidR="00D42207" w:rsidRDefault="00D42207" w:rsidP="00D42207">
      <w:pPr>
        <w:pStyle w:val="af0"/>
        <w:rPr>
          <w:rtl/>
        </w:rPr>
      </w:pPr>
    </w:p>
    <w:p w:rsidR="00D42207" w:rsidRPr="00DC5141" w:rsidRDefault="00D42207" w:rsidP="00A635C5">
      <w:pPr>
        <w:pStyle w:val="af1"/>
        <w:tabs>
          <w:tab w:val="left" w:pos="999"/>
        </w:tabs>
      </w:pPr>
      <w:r>
        <w:rPr>
          <w:b/>
          <w:bCs/>
          <w:rtl/>
        </w:rPr>
        <w:t>37</w:t>
      </w:r>
      <w:r w:rsidRPr="00DC5141">
        <w:rPr>
          <w:b/>
          <w:bCs/>
          <w:rtl/>
        </w:rPr>
        <w:t>.</w:t>
      </w:r>
      <w:r>
        <w:rPr>
          <w:rtl/>
        </w:rPr>
        <w:t xml:space="preserve"> </w:t>
      </w:r>
      <w:r>
        <w:rPr>
          <w:rtl/>
        </w:rPr>
        <w:tab/>
        <w:t>א.</w:t>
      </w:r>
      <w:r>
        <w:rPr>
          <w:rtl/>
        </w:rPr>
        <w:tab/>
      </w:r>
      <w:r w:rsidR="00A635C5">
        <w:rPr>
          <w:rtl/>
        </w:rPr>
        <w:t>בעד פינוי אשפה ע"י המועצה, ישלם מחזיק ששוחרר או קיבל פטור על פי דין מתשלום ארנונה כללית, למועצה אגרה שנתית בשיעור 1/3 מסכום הארנונה הכללית שהיה חייב בתשלומה אלמלא השחרור או הפטור כאמור;</w:t>
      </w:r>
    </w:p>
    <w:p w:rsidR="00D42207" w:rsidRDefault="00D42207" w:rsidP="00D42207">
      <w:pPr>
        <w:pStyle w:val="12"/>
        <w:rPr>
          <w:rtl/>
        </w:rPr>
      </w:pPr>
      <w:r>
        <w:rPr>
          <w:rtl/>
        </w:rPr>
        <w:t>ב.</w:t>
      </w:r>
      <w:r>
        <w:rPr>
          <w:rtl/>
        </w:rPr>
        <w:tab/>
      </w:r>
      <w:r w:rsidR="00A635C5">
        <w:rPr>
          <w:rtl/>
        </w:rPr>
        <w:t>המועצה רשאית להפחית אגרה או לוותר עליה מחמת ענין של האדם המשוחרר מארנונה.</w:t>
      </w:r>
    </w:p>
    <w:p w:rsidR="00D42207" w:rsidRDefault="00D42207" w:rsidP="00D42207">
      <w:pPr>
        <w:pStyle w:val="af0"/>
        <w:rPr>
          <w:rtl/>
        </w:rPr>
      </w:pPr>
    </w:p>
    <w:p w:rsidR="00D42207" w:rsidRDefault="00D42207" w:rsidP="00D42207">
      <w:pPr>
        <w:pStyle w:val="af1"/>
        <w:tabs>
          <w:tab w:val="left" w:pos="998"/>
        </w:tabs>
        <w:rPr>
          <w:rtl/>
        </w:rPr>
      </w:pPr>
      <w:r>
        <w:rPr>
          <w:b/>
          <w:bCs/>
          <w:rtl/>
        </w:rPr>
        <w:t>38</w:t>
      </w:r>
      <w:r w:rsidRPr="001A0326">
        <w:rPr>
          <w:b/>
          <w:bCs/>
          <w:rtl/>
        </w:rPr>
        <w:t>.</w:t>
      </w:r>
      <w:r w:rsidRPr="00D6423B">
        <w:rPr>
          <w:rtl/>
        </w:rPr>
        <w:t xml:space="preserve"> </w:t>
      </w:r>
      <w:r w:rsidRPr="00D6423B">
        <w:rPr>
          <w:rtl/>
        </w:rPr>
        <w:tab/>
      </w:r>
      <w:r w:rsidR="00A635C5">
        <w:rPr>
          <w:rtl/>
        </w:rPr>
        <w:t>בעד פינוי אשפה של מפעל ישלם המחזיק במפעל למועצה אגרה בשיעור שנקבע בתוספת השלישית בנוסף לאגרת פינוי אשפה לפי סעיף 37.</w:t>
      </w:r>
    </w:p>
    <w:p w:rsidR="00356876" w:rsidRDefault="00356876" w:rsidP="00356876">
      <w:pPr>
        <w:pStyle w:val="-1"/>
        <w:rPr>
          <w:rtl/>
        </w:rPr>
      </w:pPr>
    </w:p>
    <w:p w:rsidR="00356876" w:rsidRDefault="00356876" w:rsidP="00356876">
      <w:pPr>
        <w:pStyle w:val="-1"/>
        <w:rPr>
          <w:rtl/>
        </w:rPr>
      </w:pPr>
      <w:r>
        <w:rPr>
          <w:rtl/>
        </w:rPr>
        <w:t>פרק ה': פינוי חפצים מיושנים</w:t>
      </w:r>
    </w:p>
    <w:p w:rsidR="00D42207" w:rsidRDefault="00D42207" w:rsidP="00D42207">
      <w:pPr>
        <w:pStyle w:val="af0"/>
        <w:rPr>
          <w:rtl/>
        </w:rPr>
      </w:pPr>
    </w:p>
    <w:p w:rsidR="00D42207" w:rsidRPr="00D6423B" w:rsidRDefault="00356876" w:rsidP="002D448C">
      <w:pPr>
        <w:pStyle w:val="af1"/>
        <w:tabs>
          <w:tab w:val="left" w:pos="998"/>
        </w:tabs>
        <w:rPr>
          <w:rtl/>
        </w:rPr>
      </w:pPr>
      <w:r>
        <w:rPr>
          <w:b/>
          <w:bCs/>
          <w:rtl/>
        </w:rPr>
        <w:t>39</w:t>
      </w:r>
      <w:r w:rsidR="00D42207" w:rsidRPr="001A0326">
        <w:rPr>
          <w:b/>
          <w:bCs/>
          <w:rtl/>
        </w:rPr>
        <w:t>.</w:t>
      </w:r>
      <w:r w:rsidR="00D42207" w:rsidRPr="00D6423B">
        <w:rPr>
          <w:rtl/>
        </w:rPr>
        <w:t xml:space="preserve"> </w:t>
      </w:r>
      <w:r w:rsidR="00D42207" w:rsidRPr="00D6423B">
        <w:rPr>
          <w:rtl/>
        </w:rPr>
        <w:tab/>
      </w:r>
      <w:r w:rsidR="00BE474A">
        <w:rPr>
          <w:rtl/>
        </w:rPr>
        <w:t>לא יזרוק אדם, לא ישאיר, לא יניח, לא יחזיק ולא ירשה לזרוק, להשאיר, להניחאו</w:t>
      </w:r>
      <w:r w:rsidR="002D448C">
        <w:rPr>
          <w:rStyle w:val="affb"/>
          <w:rFonts w:cs="David"/>
          <w:rtl/>
        </w:rPr>
        <w:endnoteReference w:id="25"/>
      </w:r>
      <w:r w:rsidR="00BE474A">
        <w:rPr>
          <w:rtl/>
        </w:rPr>
        <w:t xml:space="preserve"> להחזיק חפצים מיושנים במקום ציבורי או פרטי, אלא אם דרוש לעשות כן להעברתו או לתיקונו של אותו חפץ מיושן, ולא יותר מן הזמן הסביר הדרוש לכך.</w:t>
      </w:r>
    </w:p>
    <w:p w:rsidR="00D42207" w:rsidRDefault="00D42207" w:rsidP="00D42207">
      <w:pPr>
        <w:pStyle w:val="af0"/>
        <w:rPr>
          <w:rtl/>
        </w:rPr>
      </w:pPr>
    </w:p>
    <w:p w:rsidR="00D42207" w:rsidRPr="00D6423B" w:rsidRDefault="00356876" w:rsidP="00D42207">
      <w:pPr>
        <w:pStyle w:val="af1"/>
        <w:tabs>
          <w:tab w:val="left" w:pos="998"/>
        </w:tabs>
        <w:rPr>
          <w:rtl/>
        </w:rPr>
      </w:pPr>
      <w:r>
        <w:rPr>
          <w:b/>
          <w:bCs/>
          <w:rtl/>
        </w:rPr>
        <w:t>40</w:t>
      </w:r>
      <w:r w:rsidR="00D42207" w:rsidRPr="001A0326">
        <w:rPr>
          <w:b/>
          <w:bCs/>
          <w:rtl/>
        </w:rPr>
        <w:t>.</w:t>
      </w:r>
      <w:r w:rsidR="00D42207" w:rsidRPr="00D6423B">
        <w:rPr>
          <w:rtl/>
        </w:rPr>
        <w:t xml:space="preserve"> </w:t>
      </w:r>
      <w:r w:rsidR="00D42207" w:rsidRPr="00D6423B">
        <w:rPr>
          <w:rtl/>
        </w:rPr>
        <w:tab/>
      </w:r>
      <w:r w:rsidR="00A635C5">
        <w:rPr>
          <w:rtl/>
        </w:rPr>
        <w:t>כל אחד מאלה חייב בפינוי החפצים המיושנים ממקום ציבורי או פרטי למקום שקבע ראש המועצה ושצויין בהודעת ראש המועצה:</w:t>
      </w:r>
    </w:p>
    <w:p w:rsidR="00D42207" w:rsidRDefault="00356876" w:rsidP="00A635C5">
      <w:pPr>
        <w:pStyle w:val="2"/>
        <w:rPr>
          <w:rtl/>
        </w:rPr>
      </w:pPr>
      <w:r>
        <w:rPr>
          <w:rtl/>
        </w:rPr>
        <w:t>1.</w:t>
      </w:r>
      <w:r>
        <w:rPr>
          <w:rtl/>
        </w:rPr>
        <w:tab/>
      </w:r>
      <w:r w:rsidR="00A635C5">
        <w:rPr>
          <w:rtl/>
        </w:rPr>
        <w:t>אדם המוכר , המרכיב או המספק חפצים שמחליפים חפצים ישנים;</w:t>
      </w:r>
    </w:p>
    <w:p w:rsidR="00356876" w:rsidRDefault="00356876" w:rsidP="00356876">
      <w:pPr>
        <w:pStyle w:val="2"/>
        <w:rPr>
          <w:rtl/>
        </w:rPr>
      </w:pPr>
      <w:r>
        <w:rPr>
          <w:rtl/>
        </w:rPr>
        <w:t>2.</w:t>
      </w:r>
      <w:r>
        <w:rPr>
          <w:rtl/>
        </w:rPr>
        <w:tab/>
      </w:r>
      <w:r w:rsidR="00A635C5">
        <w:rPr>
          <w:rtl/>
        </w:rPr>
        <w:t>בעלם של חפצים מיושנים;</w:t>
      </w:r>
    </w:p>
    <w:p w:rsidR="00356876" w:rsidRDefault="00356876" w:rsidP="00356876">
      <w:pPr>
        <w:pStyle w:val="2"/>
        <w:rPr>
          <w:rtl/>
        </w:rPr>
      </w:pPr>
      <w:r>
        <w:rPr>
          <w:rtl/>
        </w:rPr>
        <w:t>3.</w:t>
      </w:r>
      <w:r>
        <w:rPr>
          <w:rtl/>
        </w:rPr>
        <w:tab/>
      </w:r>
      <w:r w:rsidR="00A635C5">
        <w:rPr>
          <w:rtl/>
        </w:rPr>
        <w:t>כל מי שברשותו חפצים מיושנים;</w:t>
      </w:r>
    </w:p>
    <w:p w:rsidR="00A635C5" w:rsidRDefault="00A635C5" w:rsidP="00356876">
      <w:pPr>
        <w:pStyle w:val="-1"/>
        <w:rPr>
          <w:rtl/>
        </w:rPr>
      </w:pPr>
    </w:p>
    <w:p w:rsidR="00356876" w:rsidRDefault="00356876" w:rsidP="00356876">
      <w:pPr>
        <w:pStyle w:val="-1"/>
        <w:rPr>
          <w:rtl/>
        </w:rPr>
      </w:pPr>
      <w:r>
        <w:rPr>
          <w:rtl/>
        </w:rPr>
        <w:t>פרק ו': שמירת הסדר והנקיון בגנים</w:t>
      </w:r>
    </w:p>
    <w:p w:rsidR="00356876" w:rsidRDefault="00356876" w:rsidP="00356876">
      <w:pPr>
        <w:pStyle w:val="2"/>
        <w:rPr>
          <w:rtl/>
        </w:rPr>
      </w:pPr>
    </w:p>
    <w:p w:rsidR="00356876" w:rsidRPr="00356876" w:rsidRDefault="00356876" w:rsidP="00356876">
      <w:pPr>
        <w:pStyle w:val="12"/>
        <w:rPr>
          <w:rtl/>
        </w:rPr>
      </w:pPr>
    </w:p>
    <w:p w:rsidR="00D42207" w:rsidRPr="00A635C5" w:rsidRDefault="00356876" w:rsidP="00D42207">
      <w:pPr>
        <w:pStyle w:val="af1"/>
        <w:tabs>
          <w:tab w:val="left" w:pos="998"/>
        </w:tabs>
        <w:rPr>
          <w:rtl/>
        </w:rPr>
      </w:pPr>
      <w:r>
        <w:rPr>
          <w:b/>
          <w:bCs/>
          <w:rtl/>
        </w:rPr>
        <w:t>41</w:t>
      </w:r>
      <w:r w:rsidR="00D42207" w:rsidRPr="001A0326">
        <w:rPr>
          <w:b/>
          <w:bCs/>
          <w:rtl/>
        </w:rPr>
        <w:t>.</w:t>
      </w:r>
      <w:r w:rsidR="00D42207" w:rsidRPr="00D6423B">
        <w:rPr>
          <w:rtl/>
        </w:rPr>
        <w:t xml:space="preserve"> </w:t>
      </w:r>
      <w:r w:rsidR="00D42207" w:rsidRPr="00D6423B">
        <w:rPr>
          <w:rtl/>
        </w:rPr>
        <w:tab/>
      </w:r>
      <w:r w:rsidR="00A635C5">
        <w:rPr>
          <w:rtl/>
        </w:rPr>
        <w:t xml:space="preserve">בפרק זה </w:t>
      </w:r>
      <w:r w:rsidR="00A635C5">
        <w:rPr>
          <w:b/>
          <w:bCs/>
          <w:rtl/>
        </w:rPr>
        <w:t>"מפקח"</w:t>
      </w:r>
      <w:r w:rsidR="00A635C5">
        <w:rPr>
          <w:rtl/>
        </w:rPr>
        <w:t xml:space="preserve"> - לרבות מי שראש המועצה מינהו להיות שומר בגן.</w:t>
      </w:r>
    </w:p>
    <w:p w:rsidR="00D42207" w:rsidRDefault="00D42207" w:rsidP="00D42207">
      <w:pPr>
        <w:pStyle w:val="af0"/>
        <w:rPr>
          <w:rtl/>
        </w:rPr>
      </w:pPr>
    </w:p>
    <w:p w:rsidR="00D42207" w:rsidRPr="00D6423B" w:rsidRDefault="00356876" w:rsidP="00D42207">
      <w:pPr>
        <w:pStyle w:val="af1"/>
        <w:tabs>
          <w:tab w:val="left" w:pos="998"/>
        </w:tabs>
        <w:rPr>
          <w:rtl/>
        </w:rPr>
      </w:pPr>
      <w:r>
        <w:rPr>
          <w:b/>
          <w:bCs/>
          <w:rtl/>
        </w:rPr>
        <w:t>42</w:t>
      </w:r>
      <w:r w:rsidR="00D42207" w:rsidRPr="001A0326">
        <w:rPr>
          <w:b/>
          <w:bCs/>
          <w:rtl/>
        </w:rPr>
        <w:t>.</w:t>
      </w:r>
      <w:r w:rsidR="00D42207" w:rsidRPr="00D6423B">
        <w:rPr>
          <w:rtl/>
        </w:rPr>
        <w:t xml:space="preserve"> </w:t>
      </w:r>
      <w:r w:rsidR="00D42207" w:rsidRPr="00D6423B">
        <w:rPr>
          <w:rtl/>
        </w:rPr>
        <w:tab/>
      </w:r>
      <w:r w:rsidR="00A635C5">
        <w:rPr>
          <w:rtl/>
        </w:rPr>
        <w:t>לא יימצא אדם בגן בשעות שהכניסה לגן נאסרה, כמפורט הודעה המוצגת בגן או בכניסה אליו.</w:t>
      </w:r>
    </w:p>
    <w:p w:rsidR="00D42207" w:rsidRDefault="00D42207" w:rsidP="00D42207">
      <w:pPr>
        <w:pStyle w:val="af0"/>
        <w:rPr>
          <w:rtl/>
        </w:rPr>
      </w:pPr>
    </w:p>
    <w:p w:rsidR="00D42207" w:rsidRPr="00D6423B" w:rsidRDefault="00356876" w:rsidP="002D448C">
      <w:pPr>
        <w:pStyle w:val="af1"/>
        <w:tabs>
          <w:tab w:val="left" w:pos="998"/>
        </w:tabs>
        <w:rPr>
          <w:rtl/>
        </w:rPr>
      </w:pPr>
      <w:r>
        <w:rPr>
          <w:b/>
          <w:bCs/>
          <w:rtl/>
        </w:rPr>
        <w:t>43</w:t>
      </w:r>
      <w:r w:rsidR="00D42207" w:rsidRPr="001A0326">
        <w:rPr>
          <w:b/>
          <w:bCs/>
          <w:rtl/>
        </w:rPr>
        <w:t>.</w:t>
      </w:r>
      <w:r w:rsidR="00D42207" w:rsidRPr="00D6423B">
        <w:rPr>
          <w:rtl/>
        </w:rPr>
        <w:t xml:space="preserve"> </w:t>
      </w:r>
      <w:r w:rsidR="00D42207" w:rsidRPr="00D6423B">
        <w:rPr>
          <w:rtl/>
        </w:rPr>
        <w:tab/>
      </w:r>
      <w:r w:rsidR="002D448C">
        <w:rPr>
          <w:rtl/>
        </w:rPr>
        <w:t>לא ייכנס אדם למקום נטיעות גדור הנמצא בגן, אלא ברשות ראש המועצה או המפקח בהתאם להוראותיו.</w:t>
      </w:r>
    </w:p>
    <w:p w:rsidR="00D42207" w:rsidRDefault="00D42207" w:rsidP="00D42207">
      <w:pPr>
        <w:pStyle w:val="af0"/>
        <w:rPr>
          <w:rtl/>
        </w:rPr>
      </w:pPr>
    </w:p>
    <w:p w:rsidR="00D42207" w:rsidRPr="00D6423B" w:rsidRDefault="00356876" w:rsidP="002D448C">
      <w:pPr>
        <w:pStyle w:val="af1"/>
        <w:tabs>
          <w:tab w:val="left" w:pos="998"/>
        </w:tabs>
        <w:ind w:left="624" w:hanging="624"/>
        <w:rPr>
          <w:rtl/>
        </w:rPr>
      </w:pPr>
      <w:r>
        <w:rPr>
          <w:b/>
          <w:bCs/>
          <w:rtl/>
        </w:rPr>
        <w:t>44</w:t>
      </w:r>
      <w:r w:rsidR="00D42207" w:rsidRPr="001A0326">
        <w:rPr>
          <w:b/>
          <w:bCs/>
          <w:rtl/>
        </w:rPr>
        <w:t>.</w:t>
      </w:r>
      <w:r w:rsidR="00D42207" w:rsidRPr="00D6423B">
        <w:rPr>
          <w:rtl/>
        </w:rPr>
        <w:t xml:space="preserve"> </w:t>
      </w:r>
      <w:r w:rsidR="00D42207" w:rsidRPr="00D6423B">
        <w:rPr>
          <w:rtl/>
        </w:rPr>
        <w:tab/>
      </w:r>
      <w:r w:rsidR="002D448C">
        <w:rPr>
          <w:rtl/>
        </w:rPr>
        <w:t>לא יפריע אדם לבעלי חיים שאינם בבעלותו או שהם בבעלות המועצה מלהלך, לעוף, או לשוט בגן.</w:t>
      </w:r>
      <w:r w:rsidR="002D448C">
        <w:rPr>
          <w:rtl/>
        </w:rPr>
        <w:tab/>
      </w:r>
      <w:r w:rsidR="002D448C">
        <w:rPr>
          <w:rtl/>
        </w:rPr>
        <w:br/>
      </w:r>
      <w:r w:rsidR="002D448C">
        <w:rPr>
          <w:rtl/>
        </w:rPr>
        <w:br/>
      </w:r>
      <w:r w:rsidR="00AD6303">
        <w:rPr>
          <w:rtl/>
        </w:rPr>
        <w:t>לא יטריד אדם בעל חיים, לא יקח ולא ינסה לקחת אותו או את ביציו ולא ישים אדם למלכודת</w:t>
      </w:r>
      <w:r w:rsidR="00AD6303">
        <w:rPr>
          <w:rStyle w:val="affb"/>
          <w:rFonts w:cs="David"/>
          <w:rtl/>
        </w:rPr>
        <w:endnoteReference w:id="26"/>
      </w:r>
      <w:r w:rsidR="00AD6303">
        <w:rPr>
          <w:rtl/>
        </w:rPr>
        <w:t xml:space="preserve"> לבעל החיים.</w:t>
      </w:r>
    </w:p>
    <w:p w:rsidR="00D42207" w:rsidRDefault="00D42207" w:rsidP="00D42207">
      <w:pPr>
        <w:pStyle w:val="af0"/>
        <w:rPr>
          <w:rtl/>
        </w:rPr>
      </w:pPr>
    </w:p>
    <w:p w:rsidR="00D42207" w:rsidRPr="00D6423B" w:rsidRDefault="00356876" w:rsidP="00D42207">
      <w:pPr>
        <w:pStyle w:val="af1"/>
        <w:tabs>
          <w:tab w:val="left" w:pos="998"/>
        </w:tabs>
        <w:rPr>
          <w:rtl/>
        </w:rPr>
      </w:pPr>
      <w:r>
        <w:rPr>
          <w:b/>
          <w:bCs/>
          <w:rtl/>
        </w:rPr>
        <w:t>45</w:t>
      </w:r>
      <w:r w:rsidR="00D42207" w:rsidRPr="001A0326">
        <w:rPr>
          <w:b/>
          <w:bCs/>
          <w:rtl/>
        </w:rPr>
        <w:t>.</w:t>
      </w:r>
      <w:r w:rsidR="00D42207" w:rsidRPr="00D6423B">
        <w:rPr>
          <w:rtl/>
        </w:rPr>
        <w:t xml:space="preserve"> </w:t>
      </w:r>
      <w:r w:rsidR="00D42207" w:rsidRPr="00D6423B">
        <w:rPr>
          <w:rtl/>
        </w:rPr>
        <w:tab/>
      </w:r>
      <w:r w:rsidR="00AD6303">
        <w:rPr>
          <w:rtl/>
        </w:rPr>
        <w:t>לא יקטוף אדם, לא יעקור, לא יגדע ולא ישחית כל צמח בגן, אלא אם הרשהו לכך ראש המועצה או המפקח ובהתאם לתנאי ההרשאה.</w:t>
      </w:r>
    </w:p>
    <w:p w:rsidR="00356876" w:rsidRDefault="00356876" w:rsidP="00356876">
      <w:pPr>
        <w:pStyle w:val="af0"/>
        <w:rPr>
          <w:rtl/>
        </w:rPr>
      </w:pPr>
    </w:p>
    <w:p w:rsidR="00356876" w:rsidRPr="00DC5141" w:rsidRDefault="00356876" w:rsidP="00356876">
      <w:pPr>
        <w:pStyle w:val="af1"/>
        <w:tabs>
          <w:tab w:val="left" w:pos="999"/>
        </w:tabs>
      </w:pPr>
      <w:r>
        <w:rPr>
          <w:b/>
          <w:bCs/>
          <w:rtl/>
        </w:rPr>
        <w:t>46</w:t>
      </w:r>
      <w:r w:rsidRPr="00DC5141">
        <w:rPr>
          <w:b/>
          <w:bCs/>
          <w:rtl/>
        </w:rPr>
        <w:t>.</w:t>
      </w:r>
      <w:r>
        <w:rPr>
          <w:rtl/>
        </w:rPr>
        <w:t xml:space="preserve"> </w:t>
      </w:r>
      <w:r>
        <w:rPr>
          <w:rtl/>
        </w:rPr>
        <w:tab/>
        <w:t>א.</w:t>
      </w:r>
      <w:r>
        <w:rPr>
          <w:rtl/>
        </w:rPr>
        <w:tab/>
      </w:r>
      <w:r w:rsidR="00AD6303">
        <w:rPr>
          <w:rtl/>
        </w:rPr>
        <w:t xml:space="preserve">לא ידרוך אדם, </w:t>
      </w:r>
      <w:r w:rsidR="00572CD5">
        <w:rPr>
          <w:rtl/>
        </w:rPr>
        <w:t>לא  טפס ולא ירשה לדרוך או לטפס על דשא, צמח או מקום נטיעות אלא בהתאם להוראות ראש המועצה שנקבעו בהודעה המוצגת במקום.</w:t>
      </w:r>
    </w:p>
    <w:p w:rsidR="00356876" w:rsidRDefault="00356876" w:rsidP="00356876">
      <w:pPr>
        <w:pStyle w:val="12"/>
        <w:rPr>
          <w:rtl/>
        </w:rPr>
      </w:pPr>
      <w:r>
        <w:rPr>
          <w:rtl/>
        </w:rPr>
        <w:t>ב.</w:t>
      </w:r>
      <w:r>
        <w:rPr>
          <w:rtl/>
        </w:rPr>
        <w:tab/>
      </w:r>
      <w:r w:rsidR="00572CD5">
        <w:rPr>
          <w:rtl/>
        </w:rPr>
        <w:t>לא ידרוך אדם, לא יטפס ולא ירשה לדרוך על גדר, משוכה, שער או סורג שבתוך גן או הגודרים אותו.</w:t>
      </w:r>
    </w:p>
    <w:p w:rsidR="00356876" w:rsidRDefault="00356876" w:rsidP="00356876">
      <w:pPr>
        <w:pStyle w:val="12"/>
        <w:rPr>
          <w:rtl/>
        </w:rPr>
      </w:pPr>
      <w:r>
        <w:rPr>
          <w:rtl/>
        </w:rPr>
        <w:t>ג.</w:t>
      </w:r>
      <w:r>
        <w:rPr>
          <w:rtl/>
        </w:rPr>
        <w:tab/>
      </w:r>
      <w:r w:rsidR="00572CD5">
        <w:rPr>
          <w:rtl/>
        </w:rPr>
        <w:t>לא ישבור אדם, לא ישחית ולא ירשה לשבור או להשחית גדר, משוכה, שער או סורג בתוך גן.</w:t>
      </w:r>
    </w:p>
    <w:p w:rsidR="00356876" w:rsidRDefault="00356876" w:rsidP="00356876">
      <w:pPr>
        <w:pStyle w:val="12"/>
        <w:rPr>
          <w:rtl/>
        </w:rPr>
      </w:pPr>
      <w:r>
        <w:rPr>
          <w:rtl/>
        </w:rPr>
        <w:t>ד.</w:t>
      </w:r>
      <w:r>
        <w:rPr>
          <w:rtl/>
        </w:rPr>
        <w:tab/>
      </w:r>
      <w:r w:rsidR="00572CD5">
        <w:rPr>
          <w:rtl/>
        </w:rPr>
        <w:t>לא יהלך אדם גן אלא בשיבילם</w:t>
      </w:r>
      <w:r w:rsidR="00572CD5">
        <w:rPr>
          <w:rStyle w:val="affb"/>
          <w:rFonts w:cs="David"/>
          <w:rtl/>
        </w:rPr>
        <w:endnoteReference w:id="27"/>
      </w:r>
      <w:r w:rsidR="00572CD5">
        <w:rPr>
          <w:rtl/>
        </w:rPr>
        <w:t xml:space="preserve"> או בשטחים שנקבעו לכך.</w:t>
      </w:r>
    </w:p>
    <w:p w:rsidR="00D42207" w:rsidRDefault="00D42207" w:rsidP="00D42207">
      <w:pPr>
        <w:pStyle w:val="af0"/>
        <w:rPr>
          <w:rtl/>
        </w:rPr>
      </w:pPr>
    </w:p>
    <w:p w:rsidR="00D42207" w:rsidRPr="00D6423B" w:rsidRDefault="00356876" w:rsidP="00D42207">
      <w:pPr>
        <w:pStyle w:val="af1"/>
        <w:tabs>
          <w:tab w:val="left" w:pos="998"/>
        </w:tabs>
        <w:rPr>
          <w:rtl/>
        </w:rPr>
      </w:pPr>
      <w:r>
        <w:rPr>
          <w:b/>
          <w:bCs/>
          <w:rtl/>
        </w:rPr>
        <w:t>47</w:t>
      </w:r>
      <w:r w:rsidR="00D42207" w:rsidRPr="001A0326">
        <w:rPr>
          <w:b/>
          <w:bCs/>
          <w:rtl/>
        </w:rPr>
        <w:t>.</w:t>
      </w:r>
      <w:r w:rsidR="00D42207" w:rsidRPr="00D6423B">
        <w:rPr>
          <w:rtl/>
        </w:rPr>
        <w:t xml:space="preserve"> </w:t>
      </w:r>
      <w:r w:rsidR="00D42207" w:rsidRPr="00D6423B">
        <w:rPr>
          <w:rtl/>
        </w:rPr>
        <w:tab/>
      </w:r>
      <w:r w:rsidR="00572CD5">
        <w:rPr>
          <w:rtl/>
        </w:rPr>
        <w:t>לא יכניס אדם, לא ינהג ולא ישאיר אדם רכב בגן ללא היתר מראש המועצה או המפקח.</w:t>
      </w:r>
    </w:p>
    <w:p w:rsidR="00D42207" w:rsidRDefault="00D42207" w:rsidP="00D42207">
      <w:pPr>
        <w:pStyle w:val="af0"/>
        <w:rPr>
          <w:rtl/>
        </w:rPr>
      </w:pPr>
    </w:p>
    <w:p w:rsidR="00D42207" w:rsidRPr="00D6423B" w:rsidRDefault="00356876" w:rsidP="00D42207">
      <w:pPr>
        <w:pStyle w:val="af1"/>
        <w:tabs>
          <w:tab w:val="left" w:pos="998"/>
        </w:tabs>
        <w:rPr>
          <w:rtl/>
        </w:rPr>
      </w:pPr>
      <w:r>
        <w:rPr>
          <w:b/>
          <w:bCs/>
          <w:rtl/>
        </w:rPr>
        <w:t>48</w:t>
      </w:r>
      <w:r w:rsidR="00D42207" w:rsidRPr="001A0326">
        <w:rPr>
          <w:b/>
          <w:bCs/>
          <w:rtl/>
        </w:rPr>
        <w:t>.</w:t>
      </w:r>
      <w:r w:rsidR="00D42207" w:rsidRPr="00D6423B">
        <w:rPr>
          <w:rtl/>
        </w:rPr>
        <w:t xml:space="preserve"> </w:t>
      </w:r>
      <w:r w:rsidR="00D42207" w:rsidRPr="00D6423B">
        <w:rPr>
          <w:rtl/>
        </w:rPr>
        <w:tab/>
      </w:r>
      <w:r w:rsidR="00572CD5">
        <w:rPr>
          <w:rtl/>
        </w:rPr>
        <w:t xml:space="preserve">לא </w:t>
      </w:r>
      <w:r w:rsidR="002D448C">
        <w:rPr>
          <w:rtl/>
        </w:rPr>
        <w:t>י</w:t>
      </w:r>
      <w:r w:rsidR="00572CD5">
        <w:rPr>
          <w:rtl/>
        </w:rPr>
        <w:t>עסוק אדם ברוכלות בגן, אלא אם הדבר הותר לו מפורשות ברשיון רוכלות שניתן לו.</w:t>
      </w:r>
    </w:p>
    <w:p w:rsidR="00D42207" w:rsidRDefault="00D42207" w:rsidP="00D42207">
      <w:pPr>
        <w:pStyle w:val="af0"/>
        <w:rPr>
          <w:rtl/>
        </w:rPr>
      </w:pPr>
    </w:p>
    <w:p w:rsidR="00D42207" w:rsidRPr="00D6423B" w:rsidRDefault="00356876" w:rsidP="00D42207">
      <w:pPr>
        <w:pStyle w:val="af1"/>
        <w:tabs>
          <w:tab w:val="left" w:pos="998"/>
        </w:tabs>
        <w:rPr>
          <w:rtl/>
        </w:rPr>
      </w:pPr>
      <w:r>
        <w:rPr>
          <w:b/>
          <w:bCs/>
          <w:rtl/>
        </w:rPr>
        <w:t>49</w:t>
      </w:r>
      <w:r w:rsidR="00D42207" w:rsidRPr="001A0326">
        <w:rPr>
          <w:b/>
          <w:bCs/>
          <w:rtl/>
        </w:rPr>
        <w:t>.</w:t>
      </w:r>
      <w:r w:rsidR="00D42207" w:rsidRPr="00D6423B">
        <w:rPr>
          <w:rtl/>
        </w:rPr>
        <w:t xml:space="preserve"> </w:t>
      </w:r>
      <w:r w:rsidR="00D42207" w:rsidRPr="00D6423B">
        <w:rPr>
          <w:rtl/>
        </w:rPr>
        <w:tab/>
      </w:r>
      <w:r w:rsidR="00572CD5">
        <w:rPr>
          <w:rtl/>
        </w:rPr>
        <w:t>לא ישחק אדם בגן אלא במשחקים, בתנאים ובמקומות שנקבעו לכך, סוגי המשחקים, התנאים והמקומות ייקבעו בידי ראש המועצה בהודעה שתוצג בגן.</w:t>
      </w:r>
    </w:p>
    <w:p w:rsidR="00D42207" w:rsidRDefault="00D42207" w:rsidP="00D42207">
      <w:pPr>
        <w:pStyle w:val="af0"/>
        <w:rPr>
          <w:rtl/>
        </w:rPr>
      </w:pPr>
    </w:p>
    <w:p w:rsidR="00D42207" w:rsidRPr="00D6423B" w:rsidRDefault="00356876" w:rsidP="00D42207">
      <w:pPr>
        <w:pStyle w:val="af1"/>
        <w:tabs>
          <w:tab w:val="left" w:pos="998"/>
        </w:tabs>
        <w:rPr>
          <w:rtl/>
        </w:rPr>
      </w:pPr>
      <w:r>
        <w:rPr>
          <w:b/>
          <w:bCs/>
          <w:rtl/>
        </w:rPr>
        <w:t>50</w:t>
      </w:r>
      <w:r w:rsidR="00D42207" w:rsidRPr="001A0326">
        <w:rPr>
          <w:b/>
          <w:bCs/>
          <w:rtl/>
        </w:rPr>
        <w:t>.</w:t>
      </w:r>
      <w:r w:rsidR="00D42207" w:rsidRPr="00D6423B">
        <w:rPr>
          <w:rtl/>
        </w:rPr>
        <w:t xml:space="preserve"> </w:t>
      </w:r>
      <w:r w:rsidR="00D42207" w:rsidRPr="00D6423B">
        <w:rPr>
          <w:rtl/>
        </w:rPr>
        <w:tab/>
      </w:r>
      <w:r w:rsidR="00572CD5">
        <w:rPr>
          <w:rtl/>
        </w:rPr>
        <w:t>לא יעשה אדם כל מעשה בגן שיש בו כדי לגרום סכנה, הפרעה, אי נוחות או נזק לכל אדם או שיש בו כדי להפר את הסדר בגן.</w:t>
      </w:r>
    </w:p>
    <w:p w:rsidR="00D42207" w:rsidRDefault="00D42207" w:rsidP="00D42207">
      <w:pPr>
        <w:pStyle w:val="af0"/>
        <w:rPr>
          <w:rtl/>
        </w:rPr>
      </w:pPr>
    </w:p>
    <w:p w:rsidR="00D42207" w:rsidRPr="00D6423B" w:rsidRDefault="00356876" w:rsidP="00D42207">
      <w:pPr>
        <w:pStyle w:val="af1"/>
        <w:tabs>
          <w:tab w:val="left" w:pos="998"/>
        </w:tabs>
        <w:rPr>
          <w:rtl/>
        </w:rPr>
      </w:pPr>
      <w:r>
        <w:rPr>
          <w:b/>
          <w:bCs/>
          <w:rtl/>
        </w:rPr>
        <w:t>51</w:t>
      </w:r>
      <w:r w:rsidR="00D42207" w:rsidRPr="001A0326">
        <w:rPr>
          <w:b/>
          <w:bCs/>
          <w:rtl/>
        </w:rPr>
        <w:t>.</w:t>
      </w:r>
      <w:r w:rsidR="00D42207" w:rsidRPr="00D6423B">
        <w:rPr>
          <w:rtl/>
        </w:rPr>
        <w:t xml:space="preserve"> </w:t>
      </w:r>
      <w:r w:rsidR="00D42207" w:rsidRPr="00D6423B">
        <w:rPr>
          <w:rtl/>
        </w:rPr>
        <w:tab/>
      </w:r>
      <w:r w:rsidR="00572CD5">
        <w:rPr>
          <w:rtl/>
        </w:rPr>
        <w:t>לא יקים אדם בגן רעש חזק, ממושך או חוזר ונשנה.</w:t>
      </w:r>
    </w:p>
    <w:p w:rsidR="00356876" w:rsidRDefault="00356876" w:rsidP="00356876">
      <w:pPr>
        <w:pStyle w:val="af0"/>
        <w:rPr>
          <w:rtl/>
        </w:rPr>
      </w:pPr>
    </w:p>
    <w:p w:rsidR="00356876" w:rsidRPr="00DC5141" w:rsidRDefault="00356876" w:rsidP="00356876">
      <w:pPr>
        <w:pStyle w:val="af1"/>
        <w:tabs>
          <w:tab w:val="left" w:pos="999"/>
        </w:tabs>
      </w:pPr>
      <w:r>
        <w:rPr>
          <w:b/>
          <w:bCs/>
          <w:rtl/>
        </w:rPr>
        <w:t>52</w:t>
      </w:r>
      <w:r w:rsidRPr="00DC5141">
        <w:rPr>
          <w:b/>
          <w:bCs/>
          <w:rtl/>
        </w:rPr>
        <w:t>.</w:t>
      </w:r>
      <w:r>
        <w:rPr>
          <w:rtl/>
        </w:rPr>
        <w:t xml:space="preserve"> </w:t>
      </w:r>
      <w:r>
        <w:rPr>
          <w:rtl/>
        </w:rPr>
        <w:tab/>
        <w:t>א.</w:t>
      </w:r>
      <w:r>
        <w:rPr>
          <w:rtl/>
        </w:rPr>
        <w:tab/>
      </w:r>
      <w:r w:rsidR="00572CD5">
        <w:rPr>
          <w:rtl/>
        </w:rPr>
        <w:t>לא יכניס אדם בעל חיים לתוך גן ולא יניחו להיכנס לתוכו, אלא אם הותר הדבר בהודעה שפורסמה בגן בידי ראש המועצה.</w:t>
      </w:r>
    </w:p>
    <w:p w:rsidR="00356876" w:rsidRDefault="00356876" w:rsidP="000D12EF">
      <w:pPr>
        <w:pStyle w:val="12"/>
        <w:rPr>
          <w:rtl/>
        </w:rPr>
      </w:pPr>
      <w:r>
        <w:rPr>
          <w:rtl/>
        </w:rPr>
        <w:t>ב.</w:t>
      </w:r>
      <w:r>
        <w:rPr>
          <w:rtl/>
        </w:rPr>
        <w:tab/>
      </w:r>
      <w:r w:rsidR="00572CD5">
        <w:rPr>
          <w:rtl/>
        </w:rPr>
        <w:t>הותרה כניסת בעל חיים לגן כאמור בסעיף קטן (א), לא יניח או</w:t>
      </w:r>
      <w:r w:rsidR="000D12EF">
        <w:rPr>
          <w:rtl/>
        </w:rPr>
        <w:t>ת</w:t>
      </w:r>
      <w:r w:rsidR="00572CD5">
        <w:rPr>
          <w:rtl/>
        </w:rPr>
        <w:t>ו האדם ששמירתו עליו, להלך בלי השגחה וימנע אותו מלהפריע לאדם, לבעל החיים או לצמח או לפגוע בהם.</w:t>
      </w:r>
    </w:p>
    <w:p w:rsidR="00D42207" w:rsidRDefault="00D42207" w:rsidP="00D42207">
      <w:pPr>
        <w:pStyle w:val="af0"/>
        <w:rPr>
          <w:rtl/>
        </w:rPr>
      </w:pPr>
    </w:p>
    <w:p w:rsidR="00D42207" w:rsidRPr="00D6423B" w:rsidRDefault="00356876" w:rsidP="00947492">
      <w:pPr>
        <w:pStyle w:val="af1"/>
        <w:tabs>
          <w:tab w:val="left" w:pos="998"/>
        </w:tabs>
        <w:rPr>
          <w:rtl/>
        </w:rPr>
      </w:pPr>
      <w:r>
        <w:rPr>
          <w:b/>
          <w:bCs/>
          <w:rtl/>
        </w:rPr>
        <w:t>53</w:t>
      </w:r>
      <w:r w:rsidR="00D42207" w:rsidRPr="001A0326">
        <w:rPr>
          <w:b/>
          <w:bCs/>
          <w:rtl/>
        </w:rPr>
        <w:t>.</w:t>
      </w:r>
      <w:r w:rsidR="00D42207" w:rsidRPr="00D6423B">
        <w:rPr>
          <w:rtl/>
        </w:rPr>
        <w:t xml:space="preserve"> </w:t>
      </w:r>
      <w:r w:rsidR="00D42207" w:rsidRPr="00D6423B">
        <w:rPr>
          <w:rtl/>
        </w:rPr>
        <w:tab/>
      </w:r>
      <w:r w:rsidR="00572CD5">
        <w:rPr>
          <w:rtl/>
        </w:rPr>
        <w:t>לא יקשרו</w:t>
      </w:r>
      <w:r w:rsidR="000D12EF">
        <w:rPr>
          <w:rStyle w:val="affb"/>
          <w:rFonts w:cs="David"/>
          <w:rtl/>
        </w:rPr>
        <w:endnoteReference w:id="28"/>
      </w:r>
      <w:r w:rsidR="00572CD5">
        <w:rPr>
          <w:rtl/>
        </w:rPr>
        <w:t xml:space="preserve"> אדם בעל חיים העלול לפגוע בצמח אל צ</w:t>
      </w:r>
      <w:r w:rsidR="000D12EF">
        <w:rPr>
          <w:rtl/>
        </w:rPr>
        <w:t>מ</w:t>
      </w:r>
      <w:r w:rsidR="00572CD5">
        <w:rPr>
          <w:rtl/>
        </w:rPr>
        <w:t xml:space="preserve">ח, </w:t>
      </w:r>
      <w:r w:rsidR="000D12EF">
        <w:rPr>
          <w:rtl/>
        </w:rPr>
        <w:t>ג</w:t>
      </w:r>
      <w:r w:rsidR="00572CD5">
        <w:rPr>
          <w:rtl/>
        </w:rPr>
        <w:t>דר, משוכה, שער או סורג שהוק</w:t>
      </w:r>
      <w:r w:rsidR="000D12EF">
        <w:rPr>
          <w:rtl/>
        </w:rPr>
        <w:t>מ</w:t>
      </w:r>
      <w:r w:rsidR="00572CD5">
        <w:rPr>
          <w:rtl/>
        </w:rPr>
        <w:t>ו בגן או</w:t>
      </w:r>
      <w:r w:rsidR="000D12EF">
        <w:rPr>
          <w:rtl/>
        </w:rPr>
        <w:t xml:space="preserve"> </w:t>
      </w:r>
      <w:r w:rsidR="00572CD5">
        <w:rPr>
          <w:rtl/>
        </w:rPr>
        <w:t>ב</w:t>
      </w:r>
      <w:r w:rsidR="000D12EF">
        <w:rPr>
          <w:rtl/>
        </w:rPr>
        <w:t>ר</w:t>
      </w:r>
      <w:r w:rsidR="00572CD5">
        <w:rPr>
          <w:rtl/>
        </w:rPr>
        <w:t>ח</w:t>
      </w:r>
      <w:r w:rsidR="000D12EF">
        <w:rPr>
          <w:rtl/>
        </w:rPr>
        <w:t>וב</w:t>
      </w:r>
      <w:r w:rsidR="00572CD5">
        <w:rPr>
          <w:rtl/>
        </w:rPr>
        <w:t xml:space="preserve"> לשם הג</w:t>
      </w:r>
      <w:r w:rsidR="000D12EF">
        <w:rPr>
          <w:rtl/>
        </w:rPr>
        <w:t>נ</w:t>
      </w:r>
      <w:r w:rsidR="00572CD5">
        <w:rPr>
          <w:rtl/>
        </w:rPr>
        <w:t>ה על</w:t>
      </w:r>
      <w:r w:rsidR="000D12EF">
        <w:rPr>
          <w:rtl/>
        </w:rPr>
        <w:t xml:space="preserve"> צמח</w:t>
      </w:r>
      <w:r w:rsidR="00572CD5">
        <w:rPr>
          <w:rtl/>
        </w:rPr>
        <w:t>, לא יע</w:t>
      </w:r>
      <w:r w:rsidR="000D12EF">
        <w:rPr>
          <w:rtl/>
        </w:rPr>
        <w:t>מ</w:t>
      </w:r>
      <w:r w:rsidR="00572CD5">
        <w:rPr>
          <w:rtl/>
        </w:rPr>
        <w:t>יד</w:t>
      </w:r>
      <w:r w:rsidR="000D12EF">
        <w:rPr>
          <w:rtl/>
        </w:rPr>
        <w:t xml:space="preserve"> </w:t>
      </w:r>
      <w:r w:rsidR="00572CD5">
        <w:rPr>
          <w:rtl/>
        </w:rPr>
        <w:t>לצידם בעל חיים ולא יניחו לעמוד לידם.</w:t>
      </w:r>
    </w:p>
    <w:p w:rsidR="00D42207" w:rsidRDefault="00D42207" w:rsidP="00D42207">
      <w:pPr>
        <w:pStyle w:val="af0"/>
        <w:rPr>
          <w:rtl/>
        </w:rPr>
      </w:pPr>
    </w:p>
    <w:p w:rsidR="00D42207" w:rsidRPr="00D6423B" w:rsidRDefault="00356876" w:rsidP="00D42207">
      <w:pPr>
        <w:pStyle w:val="af1"/>
        <w:tabs>
          <w:tab w:val="left" w:pos="998"/>
        </w:tabs>
        <w:rPr>
          <w:rtl/>
        </w:rPr>
      </w:pPr>
      <w:r>
        <w:rPr>
          <w:b/>
          <w:bCs/>
          <w:rtl/>
        </w:rPr>
        <w:t>54</w:t>
      </w:r>
      <w:r w:rsidR="00D42207" w:rsidRPr="001A0326">
        <w:rPr>
          <w:b/>
          <w:bCs/>
          <w:rtl/>
        </w:rPr>
        <w:t>.</w:t>
      </w:r>
      <w:r w:rsidR="00D42207" w:rsidRPr="00D6423B">
        <w:rPr>
          <w:rtl/>
        </w:rPr>
        <w:t xml:space="preserve"> </w:t>
      </w:r>
      <w:r w:rsidR="00D42207" w:rsidRPr="00D6423B">
        <w:rPr>
          <w:rtl/>
        </w:rPr>
        <w:tab/>
      </w:r>
      <w:r w:rsidR="000D12EF">
        <w:rPr>
          <w:rtl/>
        </w:rPr>
        <w:t>לא ירעה אדם בעל-חיים בגן אלא במקומות שקבע לכך ראש המועצה או המפקח לפי הסדר שקע.</w:t>
      </w:r>
    </w:p>
    <w:p w:rsidR="00356876" w:rsidRDefault="00356876" w:rsidP="00356876">
      <w:pPr>
        <w:pStyle w:val="af0"/>
        <w:rPr>
          <w:rtl/>
        </w:rPr>
      </w:pPr>
    </w:p>
    <w:p w:rsidR="00356876" w:rsidRPr="00DC5141" w:rsidRDefault="00356876" w:rsidP="00356876">
      <w:pPr>
        <w:pStyle w:val="af1"/>
        <w:tabs>
          <w:tab w:val="left" w:pos="999"/>
        </w:tabs>
      </w:pPr>
      <w:r>
        <w:rPr>
          <w:b/>
          <w:bCs/>
          <w:rtl/>
        </w:rPr>
        <w:t>55</w:t>
      </w:r>
      <w:r w:rsidRPr="00DC5141">
        <w:rPr>
          <w:b/>
          <w:bCs/>
          <w:rtl/>
        </w:rPr>
        <w:t>.</w:t>
      </w:r>
      <w:r>
        <w:rPr>
          <w:rtl/>
        </w:rPr>
        <w:t xml:space="preserve"> </w:t>
      </w:r>
      <w:r>
        <w:rPr>
          <w:rtl/>
        </w:rPr>
        <w:tab/>
        <w:t>א.</w:t>
      </w:r>
      <w:r>
        <w:rPr>
          <w:rtl/>
        </w:rPr>
        <w:tab/>
      </w:r>
      <w:r w:rsidR="000D12EF">
        <w:rPr>
          <w:rtl/>
        </w:rPr>
        <w:t>לא ישים אדם, לא יזרוק ולא יגרום ולא ירשה שאחר ישים או יזרוק בגן כל אשפה אלא בפחי האשפה שסיפקה לכך המועצה.</w:t>
      </w:r>
    </w:p>
    <w:p w:rsidR="00356876" w:rsidRDefault="00356876" w:rsidP="00356876">
      <w:pPr>
        <w:pStyle w:val="12"/>
        <w:rPr>
          <w:rtl/>
        </w:rPr>
      </w:pPr>
      <w:r>
        <w:rPr>
          <w:rtl/>
        </w:rPr>
        <w:t>ב.</w:t>
      </w:r>
      <w:r>
        <w:rPr>
          <w:rtl/>
        </w:rPr>
        <w:tab/>
      </w:r>
      <w:r w:rsidR="000D12EF">
        <w:rPr>
          <w:rtl/>
        </w:rPr>
        <w:t>לא יחבוט אלא ינער אדם מרבד, שטיח, או דבר אחר בגן ולא ישטח בו בגדים או דברים אחרים לשם ייבושם או ניקויים.</w:t>
      </w:r>
    </w:p>
    <w:p w:rsidR="00356876" w:rsidRDefault="00356876" w:rsidP="00356876">
      <w:pPr>
        <w:pStyle w:val="af0"/>
        <w:rPr>
          <w:rtl/>
        </w:rPr>
      </w:pPr>
    </w:p>
    <w:p w:rsidR="00356876" w:rsidRPr="00DC5141" w:rsidRDefault="00356876" w:rsidP="000D12EF">
      <w:pPr>
        <w:pStyle w:val="af1"/>
        <w:tabs>
          <w:tab w:val="left" w:pos="999"/>
        </w:tabs>
      </w:pPr>
      <w:r>
        <w:rPr>
          <w:b/>
          <w:bCs/>
          <w:rtl/>
        </w:rPr>
        <w:t>56</w:t>
      </w:r>
      <w:r w:rsidRPr="00DC5141">
        <w:rPr>
          <w:b/>
          <w:bCs/>
          <w:rtl/>
        </w:rPr>
        <w:t>.</w:t>
      </w:r>
      <w:r>
        <w:rPr>
          <w:rtl/>
        </w:rPr>
        <w:t xml:space="preserve"> </w:t>
      </w:r>
      <w:r>
        <w:rPr>
          <w:rtl/>
        </w:rPr>
        <w:tab/>
        <w:t>א.</w:t>
      </w:r>
      <w:r>
        <w:rPr>
          <w:rtl/>
        </w:rPr>
        <w:tab/>
      </w:r>
      <w:r w:rsidR="000D12EF">
        <w:rPr>
          <w:rtl/>
        </w:rPr>
        <w:t>לא יקיים אדם בגן חגיגה, טכס, מופע, אסיפה וכיוצא באלה, אלא על פי היתר מראש ובכתב מאת ראש המועצה ובהתאם לתנאי ההיתר.</w:t>
      </w:r>
    </w:p>
    <w:p w:rsidR="00356876" w:rsidRDefault="00356876" w:rsidP="000D12EF">
      <w:pPr>
        <w:pStyle w:val="12"/>
        <w:rPr>
          <w:rtl/>
        </w:rPr>
      </w:pPr>
      <w:r>
        <w:rPr>
          <w:rtl/>
        </w:rPr>
        <w:t>ב.</w:t>
      </w:r>
      <w:r>
        <w:rPr>
          <w:rtl/>
        </w:rPr>
        <w:tab/>
      </w:r>
      <w:r w:rsidR="000D12EF">
        <w:rPr>
          <w:rtl/>
        </w:rPr>
        <w:t>לא יתן ראש המועצה היתר כאמור אלא אם מבקש ההיתר קיבל כל רשיונות, היתרים ואישורים הדרושים לקיום האסיפה.</w:t>
      </w:r>
    </w:p>
    <w:p w:rsidR="00D42207" w:rsidRDefault="00D42207" w:rsidP="00D42207">
      <w:pPr>
        <w:pStyle w:val="af0"/>
        <w:rPr>
          <w:rtl/>
        </w:rPr>
      </w:pPr>
    </w:p>
    <w:p w:rsidR="00D42207" w:rsidRDefault="00356876" w:rsidP="00D42207">
      <w:pPr>
        <w:pStyle w:val="af1"/>
        <w:tabs>
          <w:tab w:val="left" w:pos="998"/>
        </w:tabs>
        <w:rPr>
          <w:rtl/>
        </w:rPr>
      </w:pPr>
      <w:r>
        <w:rPr>
          <w:b/>
          <w:bCs/>
          <w:rtl/>
        </w:rPr>
        <w:t>57</w:t>
      </w:r>
      <w:r w:rsidR="00D42207" w:rsidRPr="001A0326">
        <w:rPr>
          <w:b/>
          <w:bCs/>
          <w:rtl/>
        </w:rPr>
        <w:t>.</w:t>
      </w:r>
      <w:r w:rsidR="00D42207" w:rsidRPr="00D6423B">
        <w:rPr>
          <w:rtl/>
        </w:rPr>
        <w:t xml:space="preserve"> </w:t>
      </w:r>
      <w:r w:rsidR="00D42207" w:rsidRPr="00D6423B">
        <w:rPr>
          <w:rtl/>
        </w:rPr>
        <w:tab/>
      </w:r>
      <w:r w:rsidR="000D12EF">
        <w:rPr>
          <w:rtl/>
        </w:rPr>
        <w:t>מפקח רשאי להרחיק מגן כל אדם העובר עבירה לפי הוראות חוק עזר זה, ובלבד שהתרה בו תחילה.</w:t>
      </w:r>
    </w:p>
    <w:p w:rsidR="006235AC" w:rsidRDefault="006235AC" w:rsidP="00356876">
      <w:pPr>
        <w:pStyle w:val="-1"/>
        <w:rPr>
          <w:rtl/>
        </w:rPr>
      </w:pPr>
    </w:p>
    <w:p w:rsidR="00356876" w:rsidRPr="00356876" w:rsidRDefault="00356876" w:rsidP="00356876">
      <w:pPr>
        <w:pStyle w:val="-1"/>
        <w:rPr>
          <w:rtl/>
        </w:rPr>
      </w:pPr>
      <w:r>
        <w:rPr>
          <w:rtl/>
        </w:rPr>
        <w:t>פרק ז': שימור רחובות</w:t>
      </w:r>
    </w:p>
    <w:p w:rsidR="006539F4" w:rsidRDefault="006539F4" w:rsidP="006539F4">
      <w:pPr>
        <w:pStyle w:val="af0"/>
        <w:rPr>
          <w:rtl/>
        </w:rPr>
      </w:pPr>
    </w:p>
    <w:p w:rsidR="006539F4" w:rsidRPr="00DC5141" w:rsidRDefault="006539F4" w:rsidP="006235AC">
      <w:pPr>
        <w:pStyle w:val="af1"/>
        <w:tabs>
          <w:tab w:val="left" w:pos="999"/>
        </w:tabs>
      </w:pPr>
      <w:r>
        <w:rPr>
          <w:b/>
          <w:bCs/>
          <w:rtl/>
        </w:rPr>
        <w:t>58</w:t>
      </w:r>
      <w:r w:rsidRPr="00DC5141">
        <w:rPr>
          <w:b/>
          <w:bCs/>
          <w:rtl/>
        </w:rPr>
        <w:t>.</w:t>
      </w:r>
      <w:r>
        <w:rPr>
          <w:rtl/>
        </w:rPr>
        <w:t xml:space="preserve"> </w:t>
      </w:r>
      <w:r>
        <w:rPr>
          <w:rtl/>
        </w:rPr>
        <w:tab/>
        <w:t>א.</w:t>
      </w:r>
      <w:r>
        <w:rPr>
          <w:rtl/>
        </w:rPr>
        <w:tab/>
        <w:t>1.</w:t>
      </w:r>
      <w:r>
        <w:rPr>
          <w:rtl/>
        </w:rPr>
        <w:tab/>
      </w:r>
      <w:r w:rsidR="006235AC">
        <w:rPr>
          <w:rtl/>
        </w:rPr>
        <w:t>לא יעמיד אדם, לא יחנה ולא יתיר לאחר להעמיד או להחנות רכב אלא בכביש, למעט מקום שנאסר לחנות בו והאיסור מסומן ע"י תמרור או כל סימון אחר שנקבע בחוק.</w:t>
      </w:r>
    </w:p>
    <w:p w:rsidR="006539F4" w:rsidRDefault="006539F4" w:rsidP="006539F4">
      <w:pPr>
        <w:pStyle w:val="2"/>
        <w:rPr>
          <w:rtl/>
        </w:rPr>
      </w:pPr>
      <w:r>
        <w:rPr>
          <w:rtl/>
        </w:rPr>
        <w:t>2.</w:t>
      </w:r>
      <w:r>
        <w:rPr>
          <w:rtl/>
        </w:rPr>
        <w:tab/>
      </w:r>
      <w:r w:rsidR="006235AC">
        <w:rPr>
          <w:rtl/>
        </w:rPr>
        <w:t>לא יניח אדם, לא ישאיר, לא יקים, לא יתלה, לא י</w:t>
      </w:r>
      <w:r w:rsidR="00947492">
        <w:rPr>
          <w:rtl/>
        </w:rPr>
        <w:t>ט</w:t>
      </w:r>
      <w:r w:rsidR="006235AC">
        <w:rPr>
          <w:rtl/>
        </w:rPr>
        <w:t>יל לרחוב ולא יבליט מעל לרחוב כל דבר העלול לגרום נזק לרחוב או להפריע לנקיון או לתנועת הציבור, בו אלא אם דרוש לעשות כן לטעינת הדבר או לפריקתו ותוך כדי פריקתו או טעינתו ולא יותר מן הזמן הסביר הדרוש לכך, אלא אם ניתן לכך היתר בכתב מאת ראש המועצה ובהתאם לתנאי ההיתר;</w:t>
      </w:r>
    </w:p>
    <w:p w:rsidR="006539F4" w:rsidRDefault="006539F4" w:rsidP="006539F4">
      <w:pPr>
        <w:pStyle w:val="2"/>
        <w:rPr>
          <w:rtl/>
        </w:rPr>
      </w:pPr>
      <w:r>
        <w:rPr>
          <w:rtl/>
        </w:rPr>
        <w:t>3.</w:t>
      </w:r>
      <w:r>
        <w:rPr>
          <w:rtl/>
        </w:rPr>
        <w:tab/>
      </w:r>
      <w:r w:rsidR="006235AC">
        <w:rPr>
          <w:rtl/>
        </w:rPr>
        <w:t>לא יניח אדם, לא יתלה ולא ירשה להניח או לתלות בכל נכס, כל דבר באופן שיש בו סכנה שיפול לרחוב.</w:t>
      </w:r>
    </w:p>
    <w:p w:rsidR="006539F4" w:rsidRDefault="006539F4" w:rsidP="006539F4">
      <w:pPr>
        <w:pStyle w:val="12"/>
        <w:rPr>
          <w:rtl/>
        </w:rPr>
      </w:pPr>
      <w:r>
        <w:rPr>
          <w:rtl/>
        </w:rPr>
        <w:t>ב.</w:t>
      </w:r>
      <w:r>
        <w:rPr>
          <w:rtl/>
        </w:rPr>
        <w:tab/>
      </w:r>
      <w:r w:rsidR="006235AC">
        <w:rPr>
          <w:rtl/>
        </w:rPr>
        <w:t>ראש המועצה או המפקח רשאי לדרוש בהודעה בכתב מאדם שעשה או שהרשה או שגרם לעשות דבר האסור לפי סעיף קטן (א), לסלק את מה שנעשה כך.</w:t>
      </w:r>
    </w:p>
    <w:p w:rsidR="006539F4" w:rsidRDefault="006539F4" w:rsidP="006539F4">
      <w:pPr>
        <w:pStyle w:val="af0"/>
        <w:rPr>
          <w:rtl/>
        </w:rPr>
      </w:pPr>
    </w:p>
    <w:p w:rsidR="006539F4" w:rsidRPr="00DC5141" w:rsidRDefault="006539F4" w:rsidP="00947492">
      <w:pPr>
        <w:pStyle w:val="af1"/>
        <w:tabs>
          <w:tab w:val="left" w:pos="999"/>
        </w:tabs>
      </w:pPr>
      <w:r>
        <w:rPr>
          <w:b/>
          <w:bCs/>
          <w:rtl/>
        </w:rPr>
        <w:t>59</w:t>
      </w:r>
      <w:r w:rsidRPr="00DC5141">
        <w:rPr>
          <w:b/>
          <w:bCs/>
          <w:rtl/>
        </w:rPr>
        <w:t>.</w:t>
      </w:r>
      <w:r>
        <w:rPr>
          <w:rtl/>
        </w:rPr>
        <w:t xml:space="preserve"> </w:t>
      </w:r>
      <w:r>
        <w:rPr>
          <w:rtl/>
        </w:rPr>
        <w:tab/>
        <w:t>א.</w:t>
      </w:r>
      <w:r>
        <w:rPr>
          <w:rtl/>
        </w:rPr>
        <w:tab/>
      </w:r>
      <w:r w:rsidR="006235AC">
        <w:rPr>
          <w:rtl/>
        </w:rPr>
        <w:t>לא יתלה אדם ולא ירשה לתלות כבסים ברחוב, במרפסת, בחלון, או בכל מקום אחר הפונה לרחוב, אלא במקום שנקבע וסומן בהיתר בניה, או אם קבע ראש המועצה או המפקח שלא ניתן לקיים איסור זה והתיר תליית כבסים במקום ובתנאים שפירט.</w:t>
      </w:r>
    </w:p>
    <w:p w:rsidR="006539F4" w:rsidRDefault="006539F4" w:rsidP="006539F4">
      <w:pPr>
        <w:pStyle w:val="12"/>
        <w:rPr>
          <w:rtl/>
        </w:rPr>
      </w:pPr>
      <w:r>
        <w:rPr>
          <w:rtl/>
        </w:rPr>
        <w:t>ב.</w:t>
      </w:r>
      <w:r>
        <w:rPr>
          <w:rtl/>
        </w:rPr>
        <w:tab/>
      </w:r>
      <w:r w:rsidR="006235AC">
        <w:rPr>
          <w:rtl/>
        </w:rPr>
        <w:t>נמצאו כבסים או חפצים תלויים או מונחים בחזית בית רואים את המחזיק כאילו תלה או הניח את הכבסים או החפצים.</w:t>
      </w:r>
    </w:p>
    <w:p w:rsidR="006235AC" w:rsidRDefault="006235AC" w:rsidP="006235AC">
      <w:pPr>
        <w:pStyle w:val="af0"/>
        <w:rPr>
          <w:rtl/>
        </w:rPr>
      </w:pPr>
    </w:p>
    <w:p w:rsidR="006235AC" w:rsidRPr="00D6423B" w:rsidRDefault="006235AC" w:rsidP="006235AC">
      <w:pPr>
        <w:pStyle w:val="af1"/>
        <w:tabs>
          <w:tab w:val="left" w:pos="998"/>
        </w:tabs>
        <w:rPr>
          <w:rtl/>
        </w:rPr>
      </w:pPr>
      <w:r>
        <w:rPr>
          <w:b/>
          <w:bCs/>
          <w:rtl/>
        </w:rPr>
        <w:t>60</w:t>
      </w:r>
      <w:r w:rsidRPr="001A0326">
        <w:rPr>
          <w:b/>
          <w:bCs/>
          <w:rtl/>
        </w:rPr>
        <w:t>.</w:t>
      </w:r>
      <w:r w:rsidRPr="00D6423B">
        <w:rPr>
          <w:rtl/>
        </w:rPr>
        <w:t xml:space="preserve"> </w:t>
      </w:r>
      <w:r w:rsidRPr="00D6423B">
        <w:rPr>
          <w:rtl/>
        </w:rPr>
        <w:tab/>
      </w:r>
      <w:r>
        <w:rPr>
          <w:rtl/>
        </w:rPr>
        <w:t>לא יכסה אדם, לא יחסום, לא ידרוך ולא יתיר לכסות או לחסום תעלה, שוחה א תא בקרה ברחוב, ולא ירשה לאחר לכסותם או לחסמם.</w:t>
      </w:r>
    </w:p>
    <w:p w:rsidR="00D42207" w:rsidRDefault="00D42207" w:rsidP="00D42207">
      <w:pPr>
        <w:pStyle w:val="af0"/>
        <w:rPr>
          <w:rtl/>
        </w:rPr>
      </w:pPr>
    </w:p>
    <w:p w:rsidR="00D42207" w:rsidRPr="00D6423B" w:rsidRDefault="006539F4" w:rsidP="006235AC">
      <w:pPr>
        <w:pStyle w:val="af1"/>
        <w:tabs>
          <w:tab w:val="left" w:pos="998"/>
        </w:tabs>
        <w:rPr>
          <w:rtl/>
        </w:rPr>
      </w:pPr>
      <w:r>
        <w:rPr>
          <w:b/>
          <w:bCs/>
          <w:rtl/>
        </w:rPr>
        <w:t>61</w:t>
      </w:r>
      <w:r w:rsidR="00D42207" w:rsidRPr="001A0326">
        <w:rPr>
          <w:b/>
          <w:bCs/>
          <w:rtl/>
        </w:rPr>
        <w:t>.</w:t>
      </w:r>
      <w:r w:rsidR="00D42207" w:rsidRPr="00D6423B">
        <w:rPr>
          <w:rtl/>
        </w:rPr>
        <w:t xml:space="preserve"> </w:t>
      </w:r>
      <w:r w:rsidR="00D42207" w:rsidRPr="00D6423B">
        <w:rPr>
          <w:rtl/>
        </w:rPr>
        <w:tab/>
      </w:r>
      <w:r w:rsidR="006235AC">
        <w:rPr>
          <w:rtl/>
        </w:rPr>
        <w:t>על אף האמור בסעיפים 58 ו-60 מותרת בניה ארעית לרגל חגיגות, טקסים או כל צורך מיוחד, לפי הרשאה בכתב מאת ראש המועצה ובהתאם לתנאים בהרשאה.</w:t>
      </w:r>
    </w:p>
    <w:p w:rsidR="00D42207" w:rsidRDefault="00D42207" w:rsidP="00D42207">
      <w:pPr>
        <w:pStyle w:val="af0"/>
        <w:rPr>
          <w:rtl/>
        </w:rPr>
      </w:pPr>
    </w:p>
    <w:p w:rsidR="00D42207" w:rsidRPr="00D6423B" w:rsidRDefault="006539F4" w:rsidP="00D42207">
      <w:pPr>
        <w:pStyle w:val="af1"/>
        <w:tabs>
          <w:tab w:val="left" w:pos="998"/>
        </w:tabs>
        <w:rPr>
          <w:rtl/>
        </w:rPr>
      </w:pPr>
      <w:r>
        <w:rPr>
          <w:b/>
          <w:bCs/>
          <w:rtl/>
        </w:rPr>
        <w:t>62</w:t>
      </w:r>
      <w:r w:rsidR="00D42207" w:rsidRPr="001A0326">
        <w:rPr>
          <w:b/>
          <w:bCs/>
          <w:rtl/>
        </w:rPr>
        <w:t>.</w:t>
      </w:r>
      <w:r w:rsidR="00D42207" w:rsidRPr="00D6423B">
        <w:rPr>
          <w:rtl/>
        </w:rPr>
        <w:t xml:space="preserve"> </w:t>
      </w:r>
      <w:r w:rsidR="00D42207" w:rsidRPr="00D6423B">
        <w:rPr>
          <w:rtl/>
        </w:rPr>
        <w:tab/>
      </w:r>
      <w:r w:rsidR="006235AC">
        <w:rPr>
          <w:rtl/>
        </w:rPr>
        <w:t>לא ישנה אדם רחוב ולא ירשה לאחר לשנותו אלא על פי היתר בכתב מאת המהנדס לתנאי ההרשאה.</w:t>
      </w:r>
    </w:p>
    <w:p w:rsidR="006539F4" w:rsidRDefault="006539F4" w:rsidP="006539F4">
      <w:pPr>
        <w:pStyle w:val="af0"/>
        <w:rPr>
          <w:rtl/>
        </w:rPr>
      </w:pPr>
    </w:p>
    <w:p w:rsidR="006539F4" w:rsidRPr="00DC5141" w:rsidRDefault="006539F4" w:rsidP="00CB61C8">
      <w:pPr>
        <w:pStyle w:val="af1"/>
        <w:tabs>
          <w:tab w:val="left" w:pos="999"/>
        </w:tabs>
      </w:pPr>
      <w:r>
        <w:rPr>
          <w:b/>
          <w:bCs/>
          <w:rtl/>
        </w:rPr>
        <w:t>63</w:t>
      </w:r>
      <w:r w:rsidRPr="00DC5141">
        <w:rPr>
          <w:b/>
          <w:bCs/>
          <w:rtl/>
        </w:rPr>
        <w:t>.</w:t>
      </w:r>
      <w:r>
        <w:rPr>
          <w:rtl/>
        </w:rPr>
        <w:t xml:space="preserve"> </w:t>
      </w:r>
      <w:r>
        <w:rPr>
          <w:rtl/>
        </w:rPr>
        <w:tab/>
        <w:t>א.</w:t>
      </w:r>
      <w:r>
        <w:rPr>
          <w:rtl/>
        </w:rPr>
        <w:tab/>
      </w:r>
      <w:r w:rsidR="00CB61C8">
        <w:rPr>
          <w:rtl/>
        </w:rPr>
        <w:t>ראש המועצה רשאי לתת היתר להעמיד ברחוב כסאות, שולחנות או פרגודים לצרכי סעדה או בית קפה, שמשיות, מאזנים אוטומטיים, מצלמה אוטומטית, מכונה לייצור או מכירת גלידה או מיצים או כל מכונה אחרת או מכשיר אחר, וכן להצגת או המעדת</w:t>
      </w:r>
      <w:r w:rsidR="00CB61C8">
        <w:rPr>
          <w:rStyle w:val="affb"/>
          <w:rFonts w:cs="David"/>
          <w:rtl/>
        </w:rPr>
        <w:endnoteReference w:id="29"/>
      </w:r>
      <w:r w:rsidR="00CB61C8">
        <w:rPr>
          <w:rtl/>
        </w:rPr>
        <w:t xml:space="preserve"> עציצים, אדניות או פרחים בחזית חנות לפרחים. מתן ההיתר או סירוב לתיתו, קביעת תנאי נתינתו, התלייתו וביטולו נתונים לשיקול דעתו של ראש המועצה.</w:t>
      </w:r>
    </w:p>
    <w:p w:rsidR="006539F4" w:rsidRDefault="006539F4" w:rsidP="00CB61C8">
      <w:pPr>
        <w:pStyle w:val="12"/>
        <w:rPr>
          <w:rtl/>
        </w:rPr>
      </w:pPr>
      <w:r>
        <w:rPr>
          <w:rtl/>
        </w:rPr>
        <w:t>ב.</w:t>
      </w:r>
      <w:r>
        <w:rPr>
          <w:rtl/>
        </w:rPr>
        <w:tab/>
      </w:r>
      <w:r w:rsidR="00CB61C8">
        <w:rPr>
          <w:rtl/>
        </w:rPr>
        <w:t>בעד היתר כאמור בסעיף קטן (א), תשולם אגרה בשיעור שנקבע בתוספת הרביעית.</w:t>
      </w:r>
    </w:p>
    <w:p w:rsidR="006539F4" w:rsidRDefault="006539F4" w:rsidP="006539F4">
      <w:pPr>
        <w:pStyle w:val="12"/>
        <w:rPr>
          <w:rtl/>
        </w:rPr>
      </w:pPr>
      <w:r>
        <w:rPr>
          <w:rtl/>
        </w:rPr>
        <w:t>ג.</w:t>
      </w:r>
      <w:r>
        <w:rPr>
          <w:rtl/>
        </w:rPr>
        <w:tab/>
      </w:r>
      <w:r w:rsidR="00CB61C8">
        <w:rPr>
          <w:rtl/>
        </w:rPr>
        <w:t>היתר שניתן לפי סעיף זה יפקע ביום 31 בדצמבר לאחר נתינתו.</w:t>
      </w:r>
    </w:p>
    <w:p w:rsidR="006539F4" w:rsidRDefault="006539F4" w:rsidP="006539F4">
      <w:pPr>
        <w:pStyle w:val="12"/>
        <w:rPr>
          <w:rtl/>
        </w:rPr>
      </w:pPr>
      <w:r>
        <w:rPr>
          <w:rtl/>
        </w:rPr>
        <w:t>ד.</w:t>
      </w:r>
      <w:r>
        <w:rPr>
          <w:rtl/>
        </w:rPr>
        <w:tab/>
      </w:r>
      <w:r w:rsidR="00CB61C8">
        <w:rPr>
          <w:rtl/>
        </w:rPr>
        <w:t>מי שניתן לו היתר חייב למלא אחר התנאים שבו.</w:t>
      </w:r>
    </w:p>
    <w:p w:rsidR="006539F4" w:rsidRDefault="006539F4" w:rsidP="006539F4">
      <w:pPr>
        <w:pStyle w:val="af0"/>
        <w:rPr>
          <w:rtl/>
        </w:rPr>
      </w:pPr>
    </w:p>
    <w:p w:rsidR="006539F4" w:rsidRPr="00DC5141" w:rsidRDefault="006539F4" w:rsidP="006539F4">
      <w:pPr>
        <w:pStyle w:val="af1"/>
        <w:tabs>
          <w:tab w:val="left" w:pos="999"/>
        </w:tabs>
      </w:pPr>
      <w:r>
        <w:rPr>
          <w:b/>
          <w:bCs/>
          <w:rtl/>
        </w:rPr>
        <w:t>64</w:t>
      </w:r>
      <w:r w:rsidRPr="00DC5141">
        <w:rPr>
          <w:b/>
          <w:bCs/>
          <w:rtl/>
        </w:rPr>
        <w:t>.</w:t>
      </w:r>
      <w:r>
        <w:rPr>
          <w:rtl/>
        </w:rPr>
        <w:t xml:space="preserve"> </w:t>
      </w:r>
      <w:r>
        <w:rPr>
          <w:rtl/>
        </w:rPr>
        <w:tab/>
        <w:t>א.</w:t>
      </w:r>
      <w:r>
        <w:rPr>
          <w:rtl/>
        </w:rPr>
        <w:tab/>
      </w:r>
      <w:r w:rsidR="00B401FA">
        <w:rPr>
          <w:rtl/>
        </w:rPr>
        <w:t>לא יכרה אדם ולא ירשה לאחר לכרות שוחה ברחוב אלא על פי היתר מכתב</w:t>
      </w:r>
      <w:r w:rsidR="00B401FA">
        <w:rPr>
          <w:rStyle w:val="affb"/>
          <w:rFonts w:cs="David"/>
          <w:rtl/>
        </w:rPr>
        <w:endnoteReference w:id="30"/>
      </w:r>
      <w:r w:rsidR="00B401FA">
        <w:rPr>
          <w:rtl/>
        </w:rPr>
        <w:t xml:space="preserve"> מאת ראש המועצה ובהתאם לתנאי ההיתר.</w:t>
      </w:r>
    </w:p>
    <w:p w:rsidR="006539F4" w:rsidRDefault="006539F4" w:rsidP="006539F4">
      <w:pPr>
        <w:pStyle w:val="12"/>
        <w:rPr>
          <w:rtl/>
        </w:rPr>
      </w:pPr>
      <w:r>
        <w:rPr>
          <w:rtl/>
        </w:rPr>
        <w:t>ב.</w:t>
      </w:r>
      <w:r>
        <w:rPr>
          <w:rtl/>
        </w:rPr>
        <w:tab/>
      </w:r>
      <w:r w:rsidR="00B401FA">
        <w:rPr>
          <w:rtl/>
        </w:rPr>
        <w:t>אדם הכורה שוחה ברחוב חייב -</w:t>
      </w:r>
    </w:p>
    <w:p w:rsidR="006539F4" w:rsidRDefault="006539F4" w:rsidP="006539F4">
      <w:pPr>
        <w:pStyle w:val="2"/>
        <w:rPr>
          <w:rtl/>
        </w:rPr>
      </w:pPr>
      <w:r>
        <w:rPr>
          <w:rtl/>
        </w:rPr>
        <w:t>1.</w:t>
      </w:r>
      <w:r>
        <w:rPr>
          <w:rtl/>
        </w:rPr>
        <w:tab/>
      </w:r>
      <w:r w:rsidR="00B401FA">
        <w:rPr>
          <w:rtl/>
        </w:rPr>
        <w:t>להחזיק את מקום השוה</w:t>
      </w:r>
      <w:r w:rsidR="00B401FA">
        <w:rPr>
          <w:rStyle w:val="affb"/>
          <w:rFonts w:cs="David"/>
          <w:rtl/>
        </w:rPr>
        <w:endnoteReference w:id="31"/>
      </w:r>
      <w:r w:rsidR="00B401FA">
        <w:rPr>
          <w:rtl/>
        </w:rPr>
        <w:t xml:space="preserve"> ולציינו בשלטי אזהרה וכן בדגלים אדומים ביום ובאורות אדומים בלילה;</w:t>
      </w:r>
    </w:p>
    <w:p w:rsidR="006539F4" w:rsidRDefault="006539F4" w:rsidP="006539F4">
      <w:pPr>
        <w:pStyle w:val="2"/>
        <w:rPr>
          <w:rtl/>
        </w:rPr>
      </w:pPr>
      <w:r>
        <w:rPr>
          <w:rtl/>
        </w:rPr>
        <w:t>2.</w:t>
      </w:r>
      <w:r w:rsidR="00B401FA">
        <w:rPr>
          <w:rtl/>
        </w:rPr>
        <w:t>לסתום את השוחה ולהחזיר את הרחוב למצבו הקודם מיד עם גמר העבודה או עם פקיעת תוקף ההיתר, הכל לפי התאריך המוקדם.</w:t>
      </w:r>
    </w:p>
    <w:p w:rsidR="006539F4" w:rsidRDefault="006539F4" w:rsidP="006539F4">
      <w:pPr>
        <w:pStyle w:val="12"/>
        <w:rPr>
          <w:rtl/>
        </w:rPr>
      </w:pPr>
      <w:r>
        <w:rPr>
          <w:rtl/>
        </w:rPr>
        <w:t>ג.</w:t>
      </w:r>
      <w:r>
        <w:rPr>
          <w:rtl/>
        </w:rPr>
        <w:tab/>
      </w:r>
      <w:r w:rsidR="00B401FA">
        <w:rPr>
          <w:rtl/>
        </w:rPr>
        <w:t>בעד היתר כאמור בסעיף קטן (א) תשולם אגרה בשיעור שנקבע בתוספת החמישית.</w:t>
      </w:r>
    </w:p>
    <w:p w:rsidR="006539F4" w:rsidRDefault="006539F4" w:rsidP="006539F4">
      <w:pPr>
        <w:pStyle w:val="af0"/>
        <w:rPr>
          <w:rtl/>
        </w:rPr>
      </w:pPr>
    </w:p>
    <w:p w:rsidR="006539F4" w:rsidRPr="00DC5141" w:rsidRDefault="006539F4" w:rsidP="006539F4">
      <w:pPr>
        <w:pStyle w:val="af1"/>
        <w:tabs>
          <w:tab w:val="left" w:pos="999"/>
        </w:tabs>
      </w:pPr>
      <w:r>
        <w:rPr>
          <w:b/>
          <w:bCs/>
          <w:rtl/>
        </w:rPr>
        <w:t>65</w:t>
      </w:r>
      <w:r w:rsidRPr="00DC5141">
        <w:rPr>
          <w:b/>
          <w:bCs/>
          <w:rtl/>
        </w:rPr>
        <w:t>.</w:t>
      </w:r>
      <w:r>
        <w:rPr>
          <w:rtl/>
        </w:rPr>
        <w:t xml:space="preserve"> </w:t>
      </w:r>
      <w:r>
        <w:rPr>
          <w:rtl/>
        </w:rPr>
        <w:tab/>
        <w:t>א.</w:t>
      </w:r>
      <w:r>
        <w:rPr>
          <w:rtl/>
        </w:rPr>
        <w:tab/>
      </w:r>
      <w:r w:rsidR="00B401FA">
        <w:rPr>
          <w:rtl/>
        </w:rPr>
        <w:t>לא יגרום אדם ולא ירשה לאחר לגרום נזק לרחוב.</w:t>
      </w:r>
    </w:p>
    <w:p w:rsidR="006539F4" w:rsidRDefault="006539F4" w:rsidP="006539F4">
      <w:pPr>
        <w:pStyle w:val="12"/>
        <w:rPr>
          <w:rtl/>
        </w:rPr>
      </w:pPr>
      <w:r>
        <w:rPr>
          <w:rtl/>
        </w:rPr>
        <w:t>ב.</w:t>
      </w:r>
      <w:r>
        <w:rPr>
          <w:rtl/>
        </w:rPr>
        <w:tab/>
      </w:r>
      <w:r w:rsidR="00B401FA">
        <w:rPr>
          <w:rtl/>
        </w:rPr>
        <w:t>אדם שעבר על הוראות סעיף קטן (א), חייב לתקן את הנזק באופן ובתנאים</w:t>
      </w:r>
      <w:r w:rsidR="0040211D">
        <w:rPr>
          <w:rtl/>
        </w:rPr>
        <w:t xml:space="preserve"> שיקבע ראש המועצה.</w:t>
      </w:r>
    </w:p>
    <w:p w:rsidR="006539F4" w:rsidRDefault="006539F4" w:rsidP="006539F4">
      <w:pPr>
        <w:pStyle w:val="12"/>
        <w:rPr>
          <w:rtl/>
        </w:rPr>
      </w:pPr>
      <w:r>
        <w:rPr>
          <w:rtl/>
        </w:rPr>
        <w:t>ג.</w:t>
      </w:r>
      <w:r>
        <w:rPr>
          <w:rtl/>
        </w:rPr>
        <w:tab/>
      </w:r>
      <w:r w:rsidR="0040211D">
        <w:rPr>
          <w:rtl/>
        </w:rPr>
        <w:t>נגרם נזק לרחוב עקב חפירה בקרקע סמוכה לאותו רחוב, חייב החופר או בעל הקרקע לתקן את הנזק.</w:t>
      </w:r>
    </w:p>
    <w:p w:rsidR="00D42207" w:rsidRDefault="00D42207" w:rsidP="00D42207">
      <w:pPr>
        <w:pStyle w:val="af0"/>
        <w:rPr>
          <w:rtl/>
        </w:rPr>
      </w:pPr>
    </w:p>
    <w:p w:rsidR="00D42207" w:rsidRPr="00D6423B" w:rsidRDefault="006539F4" w:rsidP="00A876E6">
      <w:pPr>
        <w:pStyle w:val="af1"/>
        <w:tabs>
          <w:tab w:val="left" w:pos="998"/>
        </w:tabs>
        <w:rPr>
          <w:rtl/>
        </w:rPr>
      </w:pPr>
      <w:r>
        <w:rPr>
          <w:b/>
          <w:bCs/>
          <w:rtl/>
        </w:rPr>
        <w:t>66</w:t>
      </w:r>
      <w:r w:rsidR="00D42207" w:rsidRPr="001A0326">
        <w:rPr>
          <w:b/>
          <w:bCs/>
          <w:rtl/>
        </w:rPr>
        <w:t>.</w:t>
      </w:r>
      <w:r w:rsidR="00D42207" w:rsidRPr="00D6423B">
        <w:rPr>
          <w:rtl/>
        </w:rPr>
        <w:t xml:space="preserve"> </w:t>
      </w:r>
      <w:r w:rsidR="00D42207" w:rsidRPr="00D6423B">
        <w:rPr>
          <w:rtl/>
        </w:rPr>
        <w:tab/>
      </w:r>
      <w:r w:rsidR="0040211D">
        <w:rPr>
          <w:rtl/>
        </w:rPr>
        <w:t>ראש המועצה או המפקח רשאי באמצעות כל אדם לסלק כל דבר הנמצא ברחוב בניגוד לסעיף 58 ולבצע כל עבודה המנויה 54 ו-63</w:t>
      </w:r>
      <w:r w:rsidR="00A876E6">
        <w:rPr>
          <w:rStyle w:val="affb"/>
          <w:rFonts w:cs="David"/>
          <w:rtl/>
        </w:rPr>
        <w:endnoteReference w:id="32"/>
      </w:r>
      <w:r w:rsidR="0040211D">
        <w:rPr>
          <w:rtl/>
        </w:rPr>
        <w:t>. סולק דבר כאמור או בוצעה עבודה כאמור רשאית המועצה לגבות מהאדם החייב בסילוק ה</w:t>
      </w:r>
      <w:r w:rsidR="00A876E6">
        <w:rPr>
          <w:rtl/>
        </w:rPr>
        <w:t>ס</w:t>
      </w:r>
      <w:r w:rsidR="00E60EE8">
        <w:rPr>
          <w:rtl/>
        </w:rPr>
        <w:t>ב</w:t>
      </w:r>
      <w:r w:rsidR="0040211D">
        <w:rPr>
          <w:rtl/>
        </w:rPr>
        <w:t>ר</w:t>
      </w:r>
      <w:r w:rsidR="00A876E6">
        <w:rPr>
          <w:rStyle w:val="affb"/>
          <w:rFonts w:cs="David"/>
          <w:rtl/>
        </w:rPr>
        <w:endnoteReference w:id="33"/>
      </w:r>
      <w:r w:rsidR="0040211D">
        <w:rPr>
          <w:rtl/>
        </w:rPr>
        <w:t xml:space="preserve"> או בביצוע העבודה</w:t>
      </w:r>
      <w:r w:rsidR="00E60EE8">
        <w:rPr>
          <w:rtl/>
        </w:rPr>
        <w:t>, את הוצאות הסילוק או הביצוע: תעודה מאת ראש המועצה על סכום ההוצאות תשמש ראיה לתוכנה.</w:t>
      </w:r>
    </w:p>
    <w:p w:rsidR="006539F4" w:rsidRDefault="006539F4" w:rsidP="006539F4">
      <w:pPr>
        <w:pStyle w:val="af0"/>
        <w:rPr>
          <w:rtl/>
        </w:rPr>
      </w:pPr>
    </w:p>
    <w:p w:rsidR="006539F4" w:rsidRPr="00DC5141" w:rsidRDefault="006539F4" w:rsidP="00E60EE8">
      <w:pPr>
        <w:pStyle w:val="af1"/>
        <w:tabs>
          <w:tab w:val="left" w:pos="999"/>
        </w:tabs>
      </w:pPr>
      <w:r>
        <w:rPr>
          <w:b/>
          <w:bCs/>
          <w:rtl/>
        </w:rPr>
        <w:t>67</w:t>
      </w:r>
      <w:r w:rsidRPr="00DC5141">
        <w:rPr>
          <w:b/>
          <w:bCs/>
          <w:rtl/>
        </w:rPr>
        <w:t>.</w:t>
      </w:r>
      <w:r>
        <w:rPr>
          <w:rtl/>
        </w:rPr>
        <w:t xml:space="preserve"> </w:t>
      </w:r>
      <w:r>
        <w:rPr>
          <w:rtl/>
        </w:rPr>
        <w:tab/>
        <w:t>א.</w:t>
      </w:r>
      <w:r>
        <w:rPr>
          <w:rtl/>
        </w:rPr>
        <w:tab/>
      </w:r>
      <w:r w:rsidR="00E60EE8">
        <w:rPr>
          <w:rtl/>
        </w:rPr>
        <w:t>ראש המועצה או המפקחי</w:t>
      </w:r>
      <w:r w:rsidR="00E60EE8">
        <w:rPr>
          <w:rStyle w:val="affb"/>
          <w:rFonts w:cs="David"/>
          <w:rtl/>
        </w:rPr>
        <w:endnoteReference w:id="34"/>
      </w:r>
      <w:r w:rsidR="00E60EE8">
        <w:rPr>
          <w:rtl/>
        </w:rPr>
        <w:t xml:space="preserve"> רשאי לפי שיקול דעתו, בכל</w:t>
      </w:r>
      <w:r w:rsidR="00A876E6">
        <w:rPr>
          <w:rtl/>
        </w:rPr>
        <w:t xml:space="preserve"> מקרה הנראה לו</w:t>
      </w:r>
      <w:r w:rsidR="00E60EE8">
        <w:rPr>
          <w:rtl/>
        </w:rPr>
        <w:t xml:space="preserve"> דחוף, לסלק כל מכשול ברחוב ולהרחיקו מהרחוב לכל מקום שייראה לו ולכן לבצע על</w:t>
      </w:r>
      <w:r w:rsidR="00E60EE8">
        <w:rPr>
          <w:rStyle w:val="affb"/>
          <w:rFonts w:cs="David"/>
          <w:rtl/>
        </w:rPr>
        <w:endnoteReference w:id="35"/>
      </w:r>
      <w:r w:rsidR="00E60EE8">
        <w:rPr>
          <w:rtl/>
        </w:rPr>
        <w:t xml:space="preserve"> עבודה הדרושה על- מנת לסלק את המכשול מרחוב, לכל מקום שייראה לו בין אם נמסרה הודעה לפי סעיף זה ובין אם לאו, ולהיכנס לשם כך בכל עת סבירה לכל מקום.</w:t>
      </w:r>
    </w:p>
    <w:p w:rsidR="006539F4" w:rsidRDefault="006539F4" w:rsidP="00A876E6">
      <w:pPr>
        <w:pStyle w:val="12"/>
        <w:rPr>
          <w:rtl/>
        </w:rPr>
      </w:pPr>
      <w:r>
        <w:rPr>
          <w:rtl/>
        </w:rPr>
        <w:t>ב.</w:t>
      </w:r>
      <w:r>
        <w:rPr>
          <w:rtl/>
        </w:rPr>
        <w:tab/>
      </w:r>
      <w:r w:rsidR="00E60EE8">
        <w:rPr>
          <w:rtl/>
        </w:rPr>
        <w:t>סילק ראש המועצה מכשול ב</w:t>
      </w:r>
      <w:r w:rsidR="00A876E6">
        <w:rPr>
          <w:rtl/>
        </w:rPr>
        <w:t>ר</w:t>
      </w:r>
      <w:r w:rsidR="00E60EE8">
        <w:rPr>
          <w:rtl/>
        </w:rPr>
        <w:t>חוב או ביצע עבודה כאמור בסעיף קטן</w:t>
      </w:r>
      <w:r w:rsidR="00A876E6">
        <w:rPr>
          <w:rtl/>
        </w:rPr>
        <w:t xml:space="preserve"> </w:t>
      </w:r>
      <w:r w:rsidR="00E60EE8">
        <w:rPr>
          <w:rtl/>
        </w:rPr>
        <w:t>(א)</w:t>
      </w:r>
      <w:r w:rsidR="00A876E6">
        <w:rPr>
          <w:rtl/>
        </w:rPr>
        <w:t xml:space="preserve"> רשאית המועצה לגבות מהאדם החייב בסילוק המכשול או בביצוע העבודה את הוצאות הסילוק או הביצוע.</w:t>
      </w:r>
    </w:p>
    <w:p w:rsidR="00D42207" w:rsidRDefault="00D42207" w:rsidP="00D42207">
      <w:pPr>
        <w:pStyle w:val="af0"/>
        <w:rPr>
          <w:rtl/>
        </w:rPr>
      </w:pPr>
    </w:p>
    <w:p w:rsidR="00D42207" w:rsidRDefault="006539F4" w:rsidP="00D42207">
      <w:pPr>
        <w:pStyle w:val="af1"/>
        <w:tabs>
          <w:tab w:val="left" w:pos="998"/>
        </w:tabs>
        <w:rPr>
          <w:rtl/>
        </w:rPr>
      </w:pPr>
      <w:r>
        <w:rPr>
          <w:b/>
          <w:bCs/>
          <w:rtl/>
        </w:rPr>
        <w:t>68</w:t>
      </w:r>
      <w:r w:rsidR="00D42207" w:rsidRPr="001A0326">
        <w:rPr>
          <w:b/>
          <w:bCs/>
          <w:rtl/>
        </w:rPr>
        <w:t>.</w:t>
      </w:r>
      <w:r w:rsidR="00D42207" w:rsidRPr="00D6423B">
        <w:rPr>
          <w:rtl/>
        </w:rPr>
        <w:t xml:space="preserve"> </w:t>
      </w:r>
      <w:r w:rsidR="00D42207" w:rsidRPr="00D6423B">
        <w:rPr>
          <w:rtl/>
        </w:rPr>
        <w:tab/>
      </w:r>
      <w:r w:rsidR="00E60EE8">
        <w:rPr>
          <w:rtl/>
        </w:rPr>
        <w:t xml:space="preserve">הקים אדם </w:t>
      </w:r>
      <w:r w:rsidR="00FE53F1">
        <w:rPr>
          <w:rtl/>
        </w:rPr>
        <w:t>בנין ברחוב או הניח מכשול ברחוב, רשאי ראש המועצה להסיר, להרוס או לפרק את הבנין או את המכשול ולהרחיקם מהרחוב לכל מקום שייראה לו.</w:t>
      </w:r>
    </w:p>
    <w:p w:rsidR="00F438CC" w:rsidRDefault="00F438CC" w:rsidP="006539F4">
      <w:pPr>
        <w:pStyle w:val="-1"/>
        <w:rPr>
          <w:rtl/>
        </w:rPr>
      </w:pPr>
    </w:p>
    <w:p w:rsidR="006539F4" w:rsidRPr="006539F4" w:rsidRDefault="006539F4" w:rsidP="00056E89">
      <w:pPr>
        <w:pStyle w:val="-1"/>
        <w:keepNext/>
        <w:keepLines/>
        <w:rPr>
          <w:rtl/>
        </w:rPr>
      </w:pPr>
      <w:r>
        <w:rPr>
          <w:rtl/>
        </w:rPr>
        <w:t>פרק ח': בעלי חיים משוטטים</w:t>
      </w:r>
    </w:p>
    <w:p w:rsidR="006539F4" w:rsidRDefault="006539F4" w:rsidP="00056E89">
      <w:pPr>
        <w:pStyle w:val="af0"/>
        <w:keepNext/>
        <w:keepLines/>
        <w:rPr>
          <w:rtl/>
        </w:rPr>
      </w:pPr>
    </w:p>
    <w:p w:rsidR="006539F4" w:rsidRPr="00DC5141" w:rsidRDefault="006539F4" w:rsidP="00056E89">
      <w:pPr>
        <w:pStyle w:val="af1"/>
        <w:keepNext/>
        <w:keepLines/>
        <w:tabs>
          <w:tab w:val="left" w:pos="999"/>
        </w:tabs>
      </w:pPr>
      <w:r>
        <w:rPr>
          <w:b/>
          <w:bCs/>
          <w:rtl/>
        </w:rPr>
        <w:t>69</w:t>
      </w:r>
      <w:r w:rsidRPr="00DC5141">
        <w:rPr>
          <w:b/>
          <w:bCs/>
          <w:rtl/>
        </w:rPr>
        <w:t>.</w:t>
      </w:r>
      <w:r>
        <w:rPr>
          <w:rtl/>
        </w:rPr>
        <w:t xml:space="preserve"> </w:t>
      </w:r>
      <w:r>
        <w:rPr>
          <w:rtl/>
        </w:rPr>
        <w:tab/>
        <w:t>א.</w:t>
      </w:r>
      <w:r>
        <w:rPr>
          <w:rtl/>
        </w:rPr>
        <w:tab/>
      </w:r>
      <w:r w:rsidR="00FE53F1">
        <w:rPr>
          <w:rtl/>
        </w:rPr>
        <w:t>לא יניח אדם לבעל חיים שבחזקתו להלך ברחוב ללא השגחה.</w:t>
      </w:r>
    </w:p>
    <w:p w:rsidR="006539F4" w:rsidRDefault="006539F4" w:rsidP="00056E89">
      <w:pPr>
        <w:pStyle w:val="12"/>
        <w:keepNext/>
        <w:keepLines/>
        <w:rPr>
          <w:rtl/>
        </w:rPr>
      </w:pPr>
      <w:r>
        <w:rPr>
          <w:rtl/>
        </w:rPr>
        <w:t>ב.</w:t>
      </w:r>
      <w:r>
        <w:rPr>
          <w:rtl/>
        </w:rPr>
        <w:tab/>
      </w:r>
      <w:r w:rsidR="00FE53F1">
        <w:rPr>
          <w:rtl/>
        </w:rPr>
        <w:t>מצא ראש המועצה או מפקח בעל חיים ללא השגחה ברחוב או בגן רשאי הוא לשים את ידו עליו ולהחזיקו במקום שהועיד לכך ראש המעצה וחייב להודיע על כך לבעליו לשם החזרתו לידיו.</w:t>
      </w:r>
    </w:p>
    <w:p w:rsidR="006539F4" w:rsidRDefault="006539F4" w:rsidP="00056E89">
      <w:pPr>
        <w:pStyle w:val="12"/>
        <w:keepNext/>
        <w:keepLines/>
        <w:rPr>
          <w:rtl/>
        </w:rPr>
      </w:pPr>
      <w:r>
        <w:rPr>
          <w:rtl/>
        </w:rPr>
        <w:t>ג.</w:t>
      </w:r>
      <w:r>
        <w:rPr>
          <w:rtl/>
        </w:rPr>
        <w:tab/>
      </w:r>
      <w:r w:rsidR="00FE53F1">
        <w:rPr>
          <w:rtl/>
        </w:rPr>
        <w:t>בעל חיים שראש המועצה או מפקח שם את ידו עליו ומחזיק בו לפי סעיף קטן (א), לא יוחזר לידי בעליו אלא לאחר שישולמו למועצה הוצאות החזקתו בשיעור של 10 שקלים לכל יום שהוא מוחזק.</w:t>
      </w:r>
    </w:p>
    <w:p w:rsidR="006539F4" w:rsidRDefault="006539F4" w:rsidP="006539F4">
      <w:pPr>
        <w:pStyle w:val="12"/>
        <w:rPr>
          <w:rtl/>
        </w:rPr>
      </w:pPr>
      <w:r>
        <w:rPr>
          <w:rtl/>
        </w:rPr>
        <w:t>ד.</w:t>
      </w:r>
      <w:r>
        <w:rPr>
          <w:rtl/>
        </w:rPr>
        <w:tab/>
      </w:r>
      <w:r w:rsidR="0016251B">
        <w:rPr>
          <w:rtl/>
        </w:rPr>
        <w:t>לא יכניס אדם ולא יניח לבעל חיים, למעט כלב הנחיה, להיכנס לתוך בית קפה, מקום עינוג או לכלי רכב ציבורי.</w:t>
      </w:r>
    </w:p>
    <w:p w:rsidR="0016251B" w:rsidRDefault="0016251B" w:rsidP="006539F4">
      <w:pPr>
        <w:pStyle w:val="-1"/>
        <w:rPr>
          <w:rtl/>
        </w:rPr>
      </w:pPr>
    </w:p>
    <w:p w:rsidR="006539F4" w:rsidRDefault="006539F4" w:rsidP="006539F4">
      <w:pPr>
        <w:pStyle w:val="-1"/>
        <w:rPr>
          <w:rtl/>
        </w:rPr>
      </w:pPr>
      <w:r>
        <w:rPr>
          <w:rtl/>
        </w:rPr>
        <w:t>פרק ט': ניקוי מדרכות בתים וחדרי מדרגות</w:t>
      </w:r>
    </w:p>
    <w:p w:rsidR="006539F4" w:rsidRDefault="006539F4" w:rsidP="006539F4">
      <w:pPr>
        <w:pStyle w:val="af1"/>
        <w:rPr>
          <w:b/>
          <w:bCs/>
          <w:rtl/>
        </w:rPr>
      </w:pPr>
    </w:p>
    <w:p w:rsidR="006539F4" w:rsidRPr="00DC5141" w:rsidRDefault="006539F4" w:rsidP="006539F4">
      <w:pPr>
        <w:pStyle w:val="af1"/>
      </w:pPr>
      <w:r>
        <w:rPr>
          <w:b/>
          <w:bCs/>
          <w:rtl/>
        </w:rPr>
        <w:t>70</w:t>
      </w:r>
      <w:r w:rsidRPr="00DC5141">
        <w:rPr>
          <w:b/>
          <w:bCs/>
          <w:rtl/>
        </w:rPr>
        <w:t>.</w:t>
      </w:r>
      <w:r w:rsidRPr="00DC5141">
        <w:rPr>
          <w:rtl/>
        </w:rPr>
        <w:t xml:space="preserve"> </w:t>
      </w:r>
      <w:r>
        <w:rPr>
          <w:rtl/>
        </w:rPr>
        <w:tab/>
        <w:t xml:space="preserve">בפרק זה - </w:t>
      </w:r>
    </w:p>
    <w:p w:rsidR="006539F4" w:rsidRPr="00DC5141" w:rsidRDefault="006539F4" w:rsidP="00056E89">
      <w:pPr>
        <w:pStyle w:val="a4"/>
        <w:rPr>
          <w:rtl/>
        </w:rPr>
      </w:pPr>
      <w:r w:rsidRPr="00DC5141">
        <w:rPr>
          <w:b/>
          <w:bCs/>
          <w:rtl/>
        </w:rPr>
        <w:t>"</w:t>
      </w:r>
      <w:r w:rsidR="00553C1B">
        <w:rPr>
          <w:b/>
          <w:bCs/>
          <w:rtl/>
        </w:rPr>
        <w:t>בית</w:t>
      </w:r>
      <w:r w:rsidRPr="00DC5141">
        <w:rPr>
          <w:b/>
          <w:bCs/>
          <w:rtl/>
        </w:rPr>
        <w:t>"</w:t>
      </w:r>
      <w:r w:rsidRPr="0020576B">
        <w:rPr>
          <w:rtl/>
        </w:rPr>
        <w:t xml:space="preserve"> -</w:t>
      </w:r>
      <w:r>
        <w:rPr>
          <w:rtl/>
        </w:rPr>
        <w:tab/>
      </w:r>
      <w:r w:rsidR="0016251B">
        <w:rPr>
          <w:rtl/>
        </w:rPr>
        <w:t>לרבות כל מבנה הבנוי על מגרש ולרבות כל בנין וכל חלק מהם, בין שהוא בנוי אבן, בטון, טיט, ברזל או עץ, ובין כל חומר אחר, ו</w:t>
      </w:r>
      <w:r w:rsidR="00056E89">
        <w:rPr>
          <w:rtl/>
        </w:rPr>
        <w:t>כ</w:t>
      </w:r>
      <w:r w:rsidR="0016251B">
        <w:rPr>
          <w:rtl/>
        </w:rPr>
        <w:t>ולל בית משותף, בית דירה, בית עסק ובנין ציבורי בין שהם תפוסים בבנין שאינם תפוסים;</w:t>
      </w:r>
      <w:r w:rsidR="00056E89">
        <w:rPr>
          <w:rtl/>
        </w:rPr>
        <w:br/>
        <w:t>ולרבות שטח קרקע, עיקר שימושו עם הבית כחצר או כגינה או לכל צורך אחר של אותו בית;</w:t>
      </w:r>
    </w:p>
    <w:p w:rsidR="006539F4" w:rsidRDefault="006539F4" w:rsidP="00553C1B">
      <w:pPr>
        <w:pStyle w:val="a4"/>
        <w:rPr>
          <w:rtl/>
        </w:rPr>
      </w:pPr>
      <w:r w:rsidRPr="00DC5141">
        <w:rPr>
          <w:b/>
          <w:bCs/>
          <w:rtl/>
        </w:rPr>
        <w:t>"</w:t>
      </w:r>
      <w:r w:rsidR="00553C1B">
        <w:rPr>
          <w:b/>
          <w:bCs/>
          <w:rtl/>
        </w:rPr>
        <w:t>שיפוץ</w:t>
      </w:r>
      <w:r w:rsidRPr="00DC5141">
        <w:rPr>
          <w:b/>
          <w:bCs/>
          <w:rtl/>
        </w:rPr>
        <w:t>"</w:t>
      </w:r>
      <w:r w:rsidRPr="00DC5141">
        <w:rPr>
          <w:rtl/>
        </w:rPr>
        <w:t xml:space="preserve"> </w:t>
      </w:r>
      <w:r>
        <w:rPr>
          <w:rtl/>
        </w:rPr>
        <w:t xml:space="preserve">- </w:t>
      </w:r>
      <w:r w:rsidR="0016251B">
        <w:rPr>
          <w:rtl/>
        </w:rPr>
        <w:t xml:space="preserve"> לרבות כל תיקון, שיפור וחידוש של הבית וכולל עבודות צביעה, טיח, סיוד, ניקוי, סתימה,  מילוי, ציפוי, שינוי מקום צנרת חיצונית, ריצוף או תיקוני בניה, עבודות להגנה מפני חלודה, מפני רטיבות או מים וכן הריסה או סילוקו של דבר הפוגע במראה החזית של חלק מהבית וקירות חיצוניים של אותו חלק לרבות הסרת מרזב המותקן על גבי קיר או חלק אחר </w:t>
      </w:r>
      <w:r w:rsidR="00C163E2">
        <w:rPr>
          <w:rtl/>
        </w:rPr>
        <w:t>של הבית הנשקפים אל רחוב או גינה;</w:t>
      </w:r>
    </w:p>
    <w:p w:rsidR="006539F4" w:rsidRPr="00DC5141" w:rsidRDefault="006539F4" w:rsidP="0016251B">
      <w:pPr>
        <w:pStyle w:val="a4"/>
        <w:rPr>
          <w:rtl/>
        </w:rPr>
      </w:pPr>
      <w:r w:rsidRPr="00DC5141">
        <w:rPr>
          <w:b/>
          <w:bCs/>
          <w:rtl/>
        </w:rPr>
        <w:t>"</w:t>
      </w:r>
      <w:r w:rsidR="00553C1B">
        <w:rPr>
          <w:b/>
          <w:bCs/>
          <w:rtl/>
        </w:rPr>
        <w:t>שיפוץ מקומי</w:t>
      </w:r>
      <w:r w:rsidRPr="00DC5141">
        <w:rPr>
          <w:b/>
          <w:bCs/>
          <w:rtl/>
        </w:rPr>
        <w:t>"</w:t>
      </w:r>
      <w:r w:rsidRPr="00DC5141">
        <w:rPr>
          <w:rtl/>
        </w:rPr>
        <w:t xml:space="preserve"> </w:t>
      </w:r>
      <w:r>
        <w:rPr>
          <w:rtl/>
        </w:rPr>
        <w:t xml:space="preserve">- </w:t>
      </w:r>
      <w:r w:rsidR="0016251B">
        <w:rPr>
          <w:rtl/>
        </w:rPr>
        <w:t>עבודות צביעה, טיח, סיוד, ניקוי, סתימה או מילוי, שינוי מקום צנרת חיצונית, עבודות להגנה מפני חלודה, מפני רטיבות או מים, וכן הריסה, או סילוק של דבר הפוגע במראה החזית של חלק מהבית וקירות חיצוניים של אותו חלק, לרבות הסרת מרזב המותקן על גבי קיר או חלק אחר של הבית הנשקפים אל רחוב או גינה;</w:t>
      </w:r>
    </w:p>
    <w:p w:rsidR="006539F4" w:rsidRPr="00DC5141" w:rsidRDefault="006539F4" w:rsidP="00553C1B">
      <w:pPr>
        <w:pStyle w:val="a4"/>
        <w:rPr>
          <w:rtl/>
        </w:rPr>
      </w:pPr>
      <w:r w:rsidRPr="00DC5141">
        <w:rPr>
          <w:b/>
          <w:bCs/>
          <w:rtl/>
        </w:rPr>
        <w:t>"</w:t>
      </w:r>
      <w:r w:rsidR="00553C1B">
        <w:rPr>
          <w:b/>
          <w:bCs/>
          <w:rtl/>
        </w:rPr>
        <w:t>חזית קדמית</w:t>
      </w:r>
      <w:r w:rsidRPr="00DC5141">
        <w:rPr>
          <w:b/>
          <w:bCs/>
          <w:rtl/>
        </w:rPr>
        <w:t>"</w:t>
      </w:r>
      <w:r w:rsidRPr="00DC5141">
        <w:rPr>
          <w:rtl/>
        </w:rPr>
        <w:t xml:space="preserve"> </w:t>
      </w:r>
      <w:r>
        <w:rPr>
          <w:rtl/>
        </w:rPr>
        <w:t xml:space="preserve">- </w:t>
      </w:r>
      <w:r w:rsidR="0016251B">
        <w:rPr>
          <w:rtl/>
        </w:rPr>
        <w:t>כל חלק מבית או מבנה הנשקף אל רחוב או גינה, לרבות חלון, מרפסת, גדר, קיר תומך וכל קיר אחד.</w:t>
      </w:r>
    </w:p>
    <w:p w:rsidR="00D42207" w:rsidRDefault="00D42207" w:rsidP="00D42207">
      <w:pPr>
        <w:pStyle w:val="af0"/>
        <w:rPr>
          <w:rtl/>
        </w:rPr>
      </w:pPr>
    </w:p>
    <w:p w:rsidR="00D42207" w:rsidRPr="00D6423B" w:rsidRDefault="00553C1B" w:rsidP="00D42207">
      <w:pPr>
        <w:pStyle w:val="af1"/>
        <w:tabs>
          <w:tab w:val="left" w:pos="998"/>
        </w:tabs>
        <w:rPr>
          <w:rtl/>
        </w:rPr>
      </w:pPr>
      <w:r>
        <w:rPr>
          <w:b/>
          <w:bCs/>
          <w:rtl/>
        </w:rPr>
        <w:t>71</w:t>
      </w:r>
      <w:r w:rsidR="00D42207" w:rsidRPr="001A0326">
        <w:rPr>
          <w:b/>
          <w:bCs/>
          <w:rtl/>
        </w:rPr>
        <w:t>.</w:t>
      </w:r>
      <w:r w:rsidR="00D42207" w:rsidRPr="00D6423B">
        <w:rPr>
          <w:rtl/>
        </w:rPr>
        <w:t xml:space="preserve"> </w:t>
      </w:r>
      <w:r w:rsidR="00D42207" w:rsidRPr="00D6423B">
        <w:rPr>
          <w:rtl/>
        </w:rPr>
        <w:tab/>
      </w:r>
      <w:r w:rsidR="003B20FC">
        <w:rPr>
          <w:rtl/>
        </w:rPr>
        <w:t>בעל בית יחזיק את חזית הבית וחדר המדרגות שבו במצב נקי.</w:t>
      </w:r>
    </w:p>
    <w:p w:rsidR="00553C1B" w:rsidRDefault="00553C1B" w:rsidP="00553C1B">
      <w:pPr>
        <w:pStyle w:val="af0"/>
        <w:rPr>
          <w:rtl/>
        </w:rPr>
      </w:pPr>
    </w:p>
    <w:p w:rsidR="00553C1B" w:rsidRPr="00DC5141" w:rsidRDefault="00553C1B" w:rsidP="00553C1B">
      <w:pPr>
        <w:pStyle w:val="af1"/>
        <w:tabs>
          <w:tab w:val="left" w:pos="999"/>
        </w:tabs>
      </w:pPr>
      <w:r>
        <w:rPr>
          <w:b/>
          <w:bCs/>
          <w:rtl/>
        </w:rPr>
        <w:t>72</w:t>
      </w:r>
      <w:r w:rsidRPr="00DC5141">
        <w:rPr>
          <w:b/>
          <w:bCs/>
          <w:rtl/>
        </w:rPr>
        <w:t>.</w:t>
      </w:r>
      <w:r>
        <w:rPr>
          <w:rtl/>
        </w:rPr>
        <w:t xml:space="preserve"> </w:t>
      </w:r>
      <w:r>
        <w:rPr>
          <w:rtl/>
        </w:rPr>
        <w:tab/>
        <w:t>א.</w:t>
      </w:r>
      <w:r>
        <w:rPr>
          <w:rtl/>
        </w:rPr>
        <w:tab/>
      </w:r>
      <w:r w:rsidR="003B20FC">
        <w:rPr>
          <w:rtl/>
        </w:rPr>
        <w:t>ראש המועצה או המפקח רשאי לדרוש, בהודעה בכתב, מאת בעל בית לנקות את חז</w:t>
      </w:r>
      <w:r w:rsidR="00C163E2">
        <w:rPr>
          <w:rtl/>
        </w:rPr>
        <w:t>ית ביתו ואת חדר המדרגות שבו לפי</w:t>
      </w:r>
      <w:r w:rsidR="003B20FC">
        <w:rPr>
          <w:rtl/>
        </w:rPr>
        <w:t xml:space="preserve"> ההוראות שבהודעה או לעשות כל עבודה אחרת הדרושה לדעת ראש המועצה או המפקח, לניקיון חזית הבית וחדר המדרגות שבו, תוך הזמן הנקוב בהודעה.</w:t>
      </w:r>
    </w:p>
    <w:p w:rsidR="00553C1B" w:rsidRDefault="00553C1B" w:rsidP="00553C1B">
      <w:pPr>
        <w:pStyle w:val="12"/>
        <w:rPr>
          <w:rtl/>
        </w:rPr>
      </w:pPr>
      <w:r>
        <w:rPr>
          <w:rtl/>
        </w:rPr>
        <w:t>ב.</w:t>
      </w:r>
      <w:r>
        <w:rPr>
          <w:rtl/>
        </w:rPr>
        <w:tab/>
      </w:r>
      <w:r w:rsidR="003B20FC">
        <w:rPr>
          <w:rtl/>
        </w:rPr>
        <w:t>לא ציית בעל הבית להודעה כאמור בסעיף קטן (א), רשאי ראש המועצה לבצע את העבודה כדרוש ולגבות את הוצאות הביצוע מאותו בעל.</w:t>
      </w:r>
    </w:p>
    <w:p w:rsidR="00553C1B" w:rsidRDefault="00553C1B" w:rsidP="00553C1B">
      <w:pPr>
        <w:pStyle w:val="12"/>
        <w:rPr>
          <w:rtl/>
        </w:rPr>
      </w:pPr>
      <w:r>
        <w:rPr>
          <w:rtl/>
        </w:rPr>
        <w:t>ג.</w:t>
      </w:r>
      <w:r>
        <w:rPr>
          <w:rtl/>
        </w:rPr>
        <w:tab/>
      </w:r>
      <w:r w:rsidR="003B20FC">
        <w:rPr>
          <w:rtl/>
        </w:rPr>
        <w:t>תעודה מאת ראש המועצה על סכום ההוצאות תהווה ראיה לכאורה לדבר.</w:t>
      </w:r>
    </w:p>
    <w:p w:rsidR="006539F4" w:rsidRDefault="006539F4" w:rsidP="006539F4">
      <w:pPr>
        <w:pStyle w:val="af0"/>
        <w:rPr>
          <w:rtl/>
        </w:rPr>
      </w:pPr>
    </w:p>
    <w:p w:rsidR="006539F4" w:rsidRPr="00DC5141" w:rsidRDefault="00553C1B" w:rsidP="006539F4">
      <w:pPr>
        <w:pStyle w:val="af1"/>
        <w:tabs>
          <w:tab w:val="left" w:pos="999"/>
        </w:tabs>
      </w:pPr>
      <w:r>
        <w:rPr>
          <w:b/>
          <w:bCs/>
          <w:rtl/>
        </w:rPr>
        <w:t>73</w:t>
      </w:r>
      <w:r w:rsidR="006539F4" w:rsidRPr="00DC5141">
        <w:rPr>
          <w:b/>
          <w:bCs/>
          <w:rtl/>
        </w:rPr>
        <w:t>.</w:t>
      </w:r>
      <w:r w:rsidR="006539F4">
        <w:rPr>
          <w:rtl/>
        </w:rPr>
        <w:t xml:space="preserve"> </w:t>
      </w:r>
      <w:r w:rsidR="006539F4">
        <w:rPr>
          <w:rtl/>
        </w:rPr>
        <w:tab/>
        <w:t>א.</w:t>
      </w:r>
      <w:r w:rsidR="006539F4">
        <w:rPr>
          <w:rtl/>
        </w:rPr>
        <w:tab/>
      </w:r>
      <w:r w:rsidR="003B20FC">
        <w:rPr>
          <w:rtl/>
        </w:rPr>
        <w:t>הבעל והמחזיק של בית חייבים לשמור על המצב התקין והמראה הנאה של חזית הבית וחדר המדרגות.</w:t>
      </w:r>
    </w:p>
    <w:p w:rsidR="006539F4" w:rsidRDefault="006539F4" w:rsidP="006539F4">
      <w:pPr>
        <w:pStyle w:val="12"/>
        <w:rPr>
          <w:rtl/>
        </w:rPr>
      </w:pPr>
      <w:r>
        <w:rPr>
          <w:rtl/>
        </w:rPr>
        <w:t>ב.</w:t>
      </w:r>
      <w:r>
        <w:rPr>
          <w:rtl/>
        </w:rPr>
        <w:tab/>
      </w:r>
      <w:r w:rsidR="003B20FC">
        <w:rPr>
          <w:rtl/>
        </w:rPr>
        <w:t>הבעל או המחזיק בבית לא יתקין מרזב על גבי קיר או חלק אחר של בית הצופים על רחוב או גינה (להלן - קיר חזית)</w:t>
      </w:r>
      <w:r w:rsidR="003B20FC">
        <w:rPr>
          <w:rtl/>
        </w:rPr>
        <w:tab/>
      </w:r>
      <w:r w:rsidR="003B20FC">
        <w:rPr>
          <w:rtl/>
        </w:rPr>
        <w:br/>
        <w:t>אולם מותר להתקין מרזב על גג הבית, ובלבד שהמים יזרמו כלפי מטה ולא על גבי קיר החזית.</w:t>
      </w:r>
    </w:p>
    <w:p w:rsidR="006539F4" w:rsidRDefault="006539F4" w:rsidP="006539F4">
      <w:pPr>
        <w:pStyle w:val="af0"/>
        <w:rPr>
          <w:rtl/>
        </w:rPr>
      </w:pPr>
    </w:p>
    <w:p w:rsidR="006539F4" w:rsidRPr="00DC5141" w:rsidRDefault="00553C1B" w:rsidP="00F438CC">
      <w:pPr>
        <w:pStyle w:val="af1"/>
        <w:keepNext/>
        <w:keepLines/>
        <w:tabs>
          <w:tab w:val="left" w:pos="999"/>
        </w:tabs>
      </w:pPr>
      <w:r>
        <w:rPr>
          <w:b/>
          <w:bCs/>
          <w:rtl/>
        </w:rPr>
        <w:t>74</w:t>
      </w:r>
      <w:r w:rsidR="006539F4" w:rsidRPr="00DC5141">
        <w:rPr>
          <w:b/>
          <w:bCs/>
          <w:rtl/>
        </w:rPr>
        <w:t>.</w:t>
      </w:r>
      <w:r w:rsidR="006539F4">
        <w:rPr>
          <w:rtl/>
        </w:rPr>
        <w:t xml:space="preserve"> </w:t>
      </w:r>
      <w:r w:rsidR="006539F4">
        <w:rPr>
          <w:rtl/>
        </w:rPr>
        <w:tab/>
        <w:t>א.</w:t>
      </w:r>
      <w:r w:rsidR="006539F4">
        <w:rPr>
          <w:rtl/>
        </w:rPr>
        <w:tab/>
      </w:r>
      <w:r w:rsidR="003B20FC">
        <w:rPr>
          <w:rtl/>
        </w:rPr>
        <w:t>ראש המועצה או המהנדס רשאי מבעל בית,</w:t>
      </w:r>
      <w:r w:rsidR="003B20FC">
        <w:rPr>
          <w:rStyle w:val="affb"/>
          <w:rFonts w:cs="David"/>
          <w:rtl/>
        </w:rPr>
        <w:endnoteReference w:id="36"/>
      </w:r>
      <w:r w:rsidR="003B20FC">
        <w:rPr>
          <w:rtl/>
        </w:rPr>
        <w:t xml:space="preserve"> </w:t>
      </w:r>
      <w:r w:rsidR="00D81AEC">
        <w:rPr>
          <w:rtl/>
        </w:rPr>
        <w:t>בהודעה בכתב, לבצע בחזית הבית עבודות שיפוץ כמפורט בהודעה.</w:t>
      </w:r>
    </w:p>
    <w:p w:rsidR="006539F4" w:rsidRDefault="006539F4" w:rsidP="00F438CC">
      <w:pPr>
        <w:pStyle w:val="12"/>
        <w:keepNext/>
        <w:keepLines/>
        <w:rPr>
          <w:rtl/>
        </w:rPr>
      </w:pPr>
      <w:r>
        <w:rPr>
          <w:rtl/>
        </w:rPr>
        <w:t>ב.</w:t>
      </w:r>
      <w:r>
        <w:rPr>
          <w:rtl/>
        </w:rPr>
        <w:tab/>
      </w:r>
      <w:r w:rsidR="00D81AEC">
        <w:rPr>
          <w:rtl/>
        </w:rPr>
        <w:t>ראש המועצה או המהנדס רשאי לדרוש ממחזיק בבית, בהודעה בכתב לבצע הבית</w:t>
      </w:r>
      <w:r w:rsidR="00D81AEC">
        <w:rPr>
          <w:rStyle w:val="affb"/>
          <w:rFonts w:cs="David"/>
          <w:rtl/>
        </w:rPr>
        <w:endnoteReference w:id="37"/>
      </w:r>
      <w:r w:rsidR="00D81AEC">
        <w:rPr>
          <w:rtl/>
        </w:rPr>
        <w:t xml:space="preserve"> או בחזית החלק שבו הוא מחזיק, עבודות שיפוץ מקומי, כמפורט בהודעה.</w:t>
      </w:r>
    </w:p>
    <w:p w:rsidR="006539F4" w:rsidRDefault="006539F4" w:rsidP="00F438CC">
      <w:pPr>
        <w:pStyle w:val="12"/>
        <w:keepNext/>
        <w:keepLines/>
        <w:rPr>
          <w:rtl/>
        </w:rPr>
      </w:pPr>
      <w:r>
        <w:rPr>
          <w:rtl/>
        </w:rPr>
        <w:t>ג.</w:t>
      </w:r>
      <w:r>
        <w:rPr>
          <w:rtl/>
        </w:rPr>
        <w:tab/>
      </w:r>
      <w:r w:rsidR="00D81AEC">
        <w:rPr>
          <w:rtl/>
        </w:rPr>
        <w:t>בהודעה לפי סעיפים קטנים (א) או (ב) רשאי ראש המועצה או המהנדס לקבוע תנאים, פרטים ודרכים לביצוע העבודות והתקופה שבה יש לבצען, וכן הוראות בנוגע לחמרים, לצבעים ולאופן ביצוע העבודות.</w:t>
      </w:r>
    </w:p>
    <w:p w:rsidR="00553C1B" w:rsidRDefault="00553C1B" w:rsidP="00553C1B">
      <w:pPr>
        <w:pStyle w:val="af0"/>
        <w:rPr>
          <w:rtl/>
        </w:rPr>
      </w:pPr>
    </w:p>
    <w:p w:rsidR="00553C1B" w:rsidRPr="00D6423B" w:rsidRDefault="00553C1B" w:rsidP="00D81AEC">
      <w:pPr>
        <w:pStyle w:val="af1"/>
        <w:tabs>
          <w:tab w:val="left" w:pos="998"/>
        </w:tabs>
        <w:rPr>
          <w:rtl/>
        </w:rPr>
      </w:pPr>
      <w:r>
        <w:rPr>
          <w:b/>
          <w:bCs/>
          <w:rtl/>
        </w:rPr>
        <w:t>75</w:t>
      </w:r>
      <w:r w:rsidRPr="001A0326">
        <w:rPr>
          <w:b/>
          <w:bCs/>
          <w:rtl/>
        </w:rPr>
        <w:t>.</w:t>
      </w:r>
      <w:r w:rsidRPr="00D6423B">
        <w:rPr>
          <w:rtl/>
        </w:rPr>
        <w:t xml:space="preserve"> </w:t>
      </w:r>
      <w:r w:rsidRPr="00D6423B">
        <w:rPr>
          <w:rtl/>
        </w:rPr>
        <w:tab/>
      </w:r>
      <w:r w:rsidR="00D81AEC">
        <w:rPr>
          <w:rtl/>
        </w:rPr>
        <w:t>לא ישפץ אדם בית אלא על פי הודעת שיפוץ כאמור בסעיף 74 או לפי היתר מאת ראש המועצה או המהנדס, ובהתאם לתנאים  ולהוראות שנקבעו בהם.</w:t>
      </w:r>
    </w:p>
    <w:p w:rsidR="006539F4" w:rsidRDefault="006539F4" w:rsidP="006539F4">
      <w:pPr>
        <w:pStyle w:val="af0"/>
        <w:rPr>
          <w:rtl/>
        </w:rPr>
      </w:pPr>
    </w:p>
    <w:p w:rsidR="006539F4" w:rsidRPr="00DC5141" w:rsidRDefault="00553C1B" w:rsidP="006539F4">
      <w:pPr>
        <w:pStyle w:val="af1"/>
        <w:tabs>
          <w:tab w:val="left" w:pos="999"/>
        </w:tabs>
      </w:pPr>
      <w:r>
        <w:rPr>
          <w:b/>
          <w:bCs/>
          <w:rtl/>
        </w:rPr>
        <w:t>76</w:t>
      </w:r>
      <w:r w:rsidR="006539F4" w:rsidRPr="00DC5141">
        <w:rPr>
          <w:b/>
          <w:bCs/>
          <w:rtl/>
        </w:rPr>
        <w:t>.</w:t>
      </w:r>
      <w:r w:rsidR="006539F4">
        <w:rPr>
          <w:rtl/>
        </w:rPr>
        <w:t xml:space="preserve"> </w:t>
      </w:r>
      <w:r w:rsidR="006539F4">
        <w:rPr>
          <w:rtl/>
        </w:rPr>
        <w:tab/>
        <w:t>א.</w:t>
      </w:r>
      <w:r w:rsidR="006539F4">
        <w:rPr>
          <w:rtl/>
        </w:rPr>
        <w:tab/>
      </w:r>
      <w:r w:rsidR="00D81AEC">
        <w:rPr>
          <w:rtl/>
        </w:rPr>
        <w:t>נדרש אדם בהודעה לבצע עבודות שיפוץ או שיפוץ מקומי ולא ביצען או לא השלימן תוך התקופה שנקבעה בהודעה, או ביצע עבודות ללא היתר, או ביצע עבודות שיפוץ הפוגמות בצורה החיצונית האחידה של הבית, או שיפוץ חזית בית שלא לפי התנאים וההוראות שנקבעו בהודעה או בהיתר, רשאי ראש המועצה לבצע את העבודות או להרוס, לשנות או לתקן את העבודות שנעשו, הכל לפי הענין, ולגבות מאת אותו אדם את ההוצאות שהוציאה המועצה לשם כך.</w:t>
      </w:r>
    </w:p>
    <w:p w:rsidR="006539F4" w:rsidRDefault="006539F4" w:rsidP="006539F4">
      <w:pPr>
        <w:pStyle w:val="12"/>
        <w:rPr>
          <w:rtl/>
        </w:rPr>
      </w:pPr>
      <w:r>
        <w:rPr>
          <w:rtl/>
        </w:rPr>
        <w:t>ב.</w:t>
      </w:r>
      <w:r>
        <w:rPr>
          <w:rtl/>
        </w:rPr>
        <w:tab/>
      </w:r>
      <w:r w:rsidR="00D81AEC">
        <w:rPr>
          <w:rtl/>
        </w:rPr>
        <w:t>ביצע ראש המועצה עבודות שיפוץ בחזית בית משותף, רשאי הוא לגבות את ההוצאות מנציגות הבית או מבעלי הדירות בהתאם לשיעור המוטל עליהם לפי הוראות חוק עזר זה.</w:t>
      </w:r>
    </w:p>
    <w:p w:rsidR="006539F4" w:rsidRDefault="006539F4" w:rsidP="006539F4">
      <w:pPr>
        <w:pStyle w:val="12"/>
        <w:rPr>
          <w:rtl/>
        </w:rPr>
      </w:pPr>
      <w:r>
        <w:rPr>
          <w:rtl/>
        </w:rPr>
        <w:t>ג.</w:t>
      </w:r>
      <w:r>
        <w:rPr>
          <w:rtl/>
        </w:rPr>
        <w:tab/>
      </w:r>
      <w:r w:rsidR="00C33F95">
        <w:rPr>
          <w:rtl/>
        </w:rPr>
        <w:t>תעודה מאת ראש המועצה או המהנדס על סכום הוצאות הביצוע תהווה ראיה לכאורה לדבר.</w:t>
      </w:r>
    </w:p>
    <w:p w:rsidR="006539F4" w:rsidRDefault="006539F4" w:rsidP="006539F4">
      <w:pPr>
        <w:pStyle w:val="af0"/>
        <w:rPr>
          <w:rtl/>
        </w:rPr>
      </w:pPr>
    </w:p>
    <w:p w:rsidR="00C33F95" w:rsidRDefault="00553C1B" w:rsidP="006539F4">
      <w:pPr>
        <w:pStyle w:val="af1"/>
        <w:tabs>
          <w:tab w:val="left" w:pos="999"/>
        </w:tabs>
        <w:rPr>
          <w:rtl/>
        </w:rPr>
      </w:pPr>
      <w:r>
        <w:rPr>
          <w:b/>
          <w:bCs/>
          <w:rtl/>
        </w:rPr>
        <w:t>77</w:t>
      </w:r>
      <w:r w:rsidR="006539F4" w:rsidRPr="00DC5141">
        <w:rPr>
          <w:b/>
          <w:bCs/>
          <w:rtl/>
        </w:rPr>
        <w:t>.</w:t>
      </w:r>
      <w:r w:rsidR="006539F4">
        <w:rPr>
          <w:rtl/>
        </w:rPr>
        <w:t xml:space="preserve"> </w:t>
      </w:r>
      <w:r w:rsidR="006539F4">
        <w:rPr>
          <w:rtl/>
        </w:rPr>
        <w:tab/>
        <w:t>א.</w:t>
      </w:r>
      <w:r w:rsidR="00C33F95">
        <w:rPr>
          <w:rtl/>
        </w:rPr>
        <w:tab/>
        <w:t>בהוצאות השיפוץ לפי חוק עזר זה ישאו -</w:t>
      </w:r>
    </w:p>
    <w:p w:rsidR="006539F4" w:rsidRDefault="00553C1B" w:rsidP="00C33F95">
      <w:pPr>
        <w:pStyle w:val="2"/>
        <w:rPr>
          <w:rtl/>
        </w:rPr>
      </w:pPr>
      <w:r>
        <w:rPr>
          <w:rtl/>
        </w:rPr>
        <w:t>1.</w:t>
      </w:r>
      <w:r>
        <w:rPr>
          <w:rtl/>
        </w:rPr>
        <w:tab/>
      </w:r>
      <w:r w:rsidR="00C33F95">
        <w:rPr>
          <w:rtl/>
        </w:rPr>
        <w:t>בבית משותף - בעלי הדירות לפי גודל שטח הרצפה של דירותיהם;</w:t>
      </w:r>
    </w:p>
    <w:p w:rsidR="00553C1B" w:rsidRPr="00553C1B" w:rsidRDefault="00553C1B" w:rsidP="00553C1B">
      <w:pPr>
        <w:pStyle w:val="2"/>
      </w:pPr>
      <w:r>
        <w:rPr>
          <w:rtl/>
        </w:rPr>
        <w:t>2.</w:t>
      </w:r>
      <w:r>
        <w:rPr>
          <w:rtl/>
        </w:rPr>
        <w:tab/>
      </w:r>
      <w:r w:rsidR="00C33F95">
        <w:rPr>
          <w:rtl/>
        </w:rPr>
        <w:t>בבית אחר - בעל הבית.</w:t>
      </w:r>
    </w:p>
    <w:p w:rsidR="006539F4" w:rsidRDefault="006539F4" w:rsidP="006539F4">
      <w:pPr>
        <w:pStyle w:val="12"/>
        <w:rPr>
          <w:rtl/>
        </w:rPr>
      </w:pPr>
      <w:r>
        <w:rPr>
          <w:rtl/>
        </w:rPr>
        <w:t>ב.</w:t>
      </w:r>
      <w:r>
        <w:rPr>
          <w:rtl/>
        </w:rPr>
        <w:tab/>
      </w:r>
      <w:r w:rsidR="00C33F95">
        <w:rPr>
          <w:rtl/>
        </w:rPr>
        <w:t>בהוצאות שיפוץ מקומי, כאמור בסעיף 74 (ב), ישא המחזיק.</w:t>
      </w:r>
    </w:p>
    <w:p w:rsidR="00C33F95" w:rsidRDefault="00C33F95" w:rsidP="00553C1B">
      <w:pPr>
        <w:pStyle w:val="-1"/>
        <w:rPr>
          <w:rtl/>
        </w:rPr>
      </w:pPr>
    </w:p>
    <w:p w:rsidR="00553C1B" w:rsidRDefault="00553C1B" w:rsidP="00553C1B">
      <w:pPr>
        <w:pStyle w:val="-1"/>
        <w:rPr>
          <w:rtl/>
        </w:rPr>
      </w:pPr>
      <w:r>
        <w:rPr>
          <w:rtl/>
        </w:rPr>
        <w:t>פרק י': רכוש ציבורי</w:t>
      </w:r>
    </w:p>
    <w:p w:rsidR="00553C1B" w:rsidRDefault="00553C1B" w:rsidP="00553C1B">
      <w:pPr>
        <w:pStyle w:val="af0"/>
        <w:rPr>
          <w:rtl/>
        </w:rPr>
      </w:pPr>
    </w:p>
    <w:p w:rsidR="006539F4" w:rsidRPr="00DC5141" w:rsidRDefault="00553C1B" w:rsidP="00553C1B">
      <w:pPr>
        <w:pStyle w:val="af1"/>
        <w:tabs>
          <w:tab w:val="left" w:pos="998"/>
        </w:tabs>
      </w:pPr>
      <w:r>
        <w:rPr>
          <w:b/>
          <w:bCs/>
          <w:rtl/>
        </w:rPr>
        <w:t>78</w:t>
      </w:r>
      <w:r w:rsidRPr="001A0326">
        <w:rPr>
          <w:b/>
          <w:bCs/>
          <w:rtl/>
        </w:rPr>
        <w:t>.</w:t>
      </w:r>
      <w:r w:rsidRPr="00D6423B">
        <w:rPr>
          <w:rtl/>
        </w:rPr>
        <w:t xml:space="preserve"> </w:t>
      </w:r>
      <w:r w:rsidR="006539F4">
        <w:rPr>
          <w:rtl/>
        </w:rPr>
        <w:tab/>
        <w:t>א.</w:t>
      </w:r>
      <w:r w:rsidR="006539F4">
        <w:rPr>
          <w:rtl/>
        </w:rPr>
        <w:tab/>
      </w:r>
      <w:r w:rsidR="00C33F95">
        <w:rPr>
          <w:rtl/>
        </w:rPr>
        <w:t>לא יסיר אדם, לא ישחית, לא ילכלך, לא ישבור ולא יקלקל כל בנין, מיתקן רכוש או חפץ ששייך למועצה או הוקם ע"י המועצה או באישורה.</w:t>
      </w:r>
    </w:p>
    <w:p w:rsidR="006539F4" w:rsidRDefault="006539F4" w:rsidP="006539F4">
      <w:pPr>
        <w:pStyle w:val="12"/>
        <w:rPr>
          <w:rtl/>
        </w:rPr>
      </w:pPr>
      <w:r>
        <w:rPr>
          <w:rtl/>
        </w:rPr>
        <w:t>ב.</w:t>
      </w:r>
      <w:r w:rsidR="00C33F95">
        <w:rPr>
          <w:rtl/>
        </w:rPr>
        <w:tab/>
        <w:t>האמור בסעיף קטן (א) אינו חל על ראש המועצה או מי שפועל עפ"י הוראותיו.</w:t>
      </w:r>
      <w:r>
        <w:rPr>
          <w:rtl/>
        </w:rPr>
        <w:tab/>
      </w:r>
    </w:p>
    <w:p w:rsidR="00553C1B" w:rsidRDefault="00553C1B" w:rsidP="00553C1B">
      <w:pPr>
        <w:pStyle w:val="-1"/>
        <w:rPr>
          <w:rtl/>
        </w:rPr>
      </w:pPr>
    </w:p>
    <w:p w:rsidR="00553C1B" w:rsidRDefault="00553C1B" w:rsidP="00B05F8E">
      <w:pPr>
        <w:pStyle w:val="-1"/>
        <w:keepNext/>
        <w:keepLines/>
        <w:rPr>
          <w:rtl/>
        </w:rPr>
      </w:pPr>
      <w:r>
        <w:rPr>
          <w:rtl/>
        </w:rPr>
        <w:t>פרק יא': שונות</w:t>
      </w:r>
    </w:p>
    <w:p w:rsidR="00553C1B" w:rsidRDefault="00553C1B" w:rsidP="00B05F8E">
      <w:pPr>
        <w:pStyle w:val="af0"/>
        <w:keepNext/>
        <w:keepLines/>
        <w:rPr>
          <w:rtl/>
        </w:rPr>
      </w:pPr>
    </w:p>
    <w:p w:rsidR="00553C1B" w:rsidRPr="00D6423B" w:rsidRDefault="00553C1B" w:rsidP="00B05F8E">
      <w:pPr>
        <w:pStyle w:val="af1"/>
        <w:keepNext/>
        <w:keepLines/>
        <w:tabs>
          <w:tab w:val="left" w:pos="998"/>
        </w:tabs>
        <w:rPr>
          <w:rtl/>
        </w:rPr>
      </w:pPr>
      <w:r>
        <w:rPr>
          <w:b/>
          <w:bCs/>
          <w:rtl/>
        </w:rPr>
        <w:t>79</w:t>
      </w:r>
      <w:r w:rsidRPr="001A0326">
        <w:rPr>
          <w:b/>
          <w:bCs/>
          <w:rtl/>
        </w:rPr>
        <w:t>.</w:t>
      </w:r>
      <w:r w:rsidRPr="00D6423B">
        <w:rPr>
          <w:rtl/>
        </w:rPr>
        <w:t xml:space="preserve"> </w:t>
      </w:r>
      <w:r w:rsidRPr="00D6423B">
        <w:rPr>
          <w:rtl/>
        </w:rPr>
        <w:tab/>
      </w:r>
      <w:r w:rsidR="00C33F95">
        <w:rPr>
          <w:rtl/>
        </w:rPr>
        <w:t>לא יפריע אדם לראש המועצה למהנדס או למפקח במילוי תפקידם לפי חוק עזר זה.</w:t>
      </w:r>
    </w:p>
    <w:p w:rsidR="006539F4" w:rsidRDefault="006539F4" w:rsidP="00B05F8E">
      <w:pPr>
        <w:pStyle w:val="af0"/>
        <w:keepNext/>
        <w:keepLines/>
        <w:rPr>
          <w:rtl/>
        </w:rPr>
      </w:pPr>
    </w:p>
    <w:p w:rsidR="006539F4" w:rsidRPr="00D6423B" w:rsidRDefault="00553C1B" w:rsidP="00B05F8E">
      <w:pPr>
        <w:pStyle w:val="af1"/>
        <w:keepNext/>
        <w:keepLines/>
        <w:tabs>
          <w:tab w:val="left" w:pos="998"/>
        </w:tabs>
        <w:rPr>
          <w:rtl/>
        </w:rPr>
      </w:pPr>
      <w:r>
        <w:rPr>
          <w:b/>
          <w:bCs/>
          <w:rtl/>
        </w:rPr>
        <w:t>80</w:t>
      </w:r>
      <w:r w:rsidR="006539F4" w:rsidRPr="001A0326">
        <w:rPr>
          <w:b/>
          <w:bCs/>
          <w:rtl/>
        </w:rPr>
        <w:t>.</w:t>
      </w:r>
      <w:r w:rsidR="006539F4" w:rsidRPr="00D6423B">
        <w:rPr>
          <w:rtl/>
        </w:rPr>
        <w:t xml:space="preserve"> </w:t>
      </w:r>
      <w:r w:rsidR="006539F4" w:rsidRPr="00D6423B">
        <w:rPr>
          <w:rtl/>
        </w:rPr>
        <w:tab/>
      </w:r>
      <w:r w:rsidR="00C33F95">
        <w:rPr>
          <w:rtl/>
        </w:rPr>
        <w:t>הממונה או האפוטרופוס על אדם שהוא למטה מגיל 13, ימנעוהו מלעשות מעשה האסור לפי חוק עזר זה.</w:t>
      </w:r>
    </w:p>
    <w:p w:rsidR="006539F4" w:rsidRDefault="006539F4" w:rsidP="006539F4">
      <w:pPr>
        <w:pStyle w:val="af0"/>
        <w:rPr>
          <w:rtl/>
        </w:rPr>
      </w:pPr>
    </w:p>
    <w:p w:rsidR="006539F4" w:rsidRPr="00D6423B" w:rsidRDefault="00553C1B" w:rsidP="006539F4">
      <w:pPr>
        <w:pStyle w:val="af1"/>
        <w:tabs>
          <w:tab w:val="left" w:pos="998"/>
        </w:tabs>
        <w:rPr>
          <w:rtl/>
        </w:rPr>
      </w:pPr>
      <w:r>
        <w:rPr>
          <w:b/>
          <w:bCs/>
          <w:rtl/>
        </w:rPr>
        <w:t>81</w:t>
      </w:r>
      <w:r w:rsidR="006539F4" w:rsidRPr="001A0326">
        <w:rPr>
          <w:b/>
          <w:bCs/>
          <w:rtl/>
        </w:rPr>
        <w:t>.</w:t>
      </w:r>
      <w:r w:rsidR="006539F4" w:rsidRPr="00D6423B">
        <w:rPr>
          <w:rtl/>
        </w:rPr>
        <w:t xml:space="preserve"> </w:t>
      </w:r>
      <w:r w:rsidR="006539F4" w:rsidRPr="00D6423B">
        <w:rPr>
          <w:rtl/>
        </w:rPr>
        <w:tab/>
      </w:r>
      <w:r w:rsidR="00C33F95">
        <w:rPr>
          <w:rtl/>
        </w:rPr>
        <w:t>מסירת הודעה או דרישה לפי חוק עזר זה תהא כדין, אם נמסרה לידי האדם שאליו היא מכוונת, או נמסרה במקום מגוריו או במקום עסקיו הרגילים או הידועים לאחרונה לידי אחד מבני משפחתו הבוגרים או לידי כל אדם בוגר העובד או המועסק שם, או נשלחה בדואר, במכתב רשום הערוך אל אותו אדם לפי מען מגוריו או עסקיו הרגילים או הידועים לאחרונה; אם אי אפשר לקיים מסירה כאמור תהא המסירה כדין אם הוצגה ההודעה או הדרישה במקום בולט באחד ממקומות</w:t>
      </w:r>
      <w:r w:rsidR="00C33F95">
        <w:rPr>
          <w:rStyle w:val="affb"/>
          <w:rFonts w:cs="David"/>
          <w:rtl/>
        </w:rPr>
        <w:endnoteReference w:id="38"/>
      </w:r>
      <w:r w:rsidR="00C33F95">
        <w:rPr>
          <w:rtl/>
        </w:rPr>
        <w:t xml:space="preserve"> האמורים או על הנכס שבו היא דנה, או הוכנסה לתיבת דואר הנושאת את שמו של האדם שאליו היא מכוונת, או פורסמה באחד העיתונים הנפוצים בתחום המועצה.</w:t>
      </w:r>
    </w:p>
    <w:p w:rsidR="006539F4" w:rsidRDefault="006539F4" w:rsidP="006539F4">
      <w:pPr>
        <w:pStyle w:val="af0"/>
        <w:rPr>
          <w:rtl/>
        </w:rPr>
      </w:pPr>
    </w:p>
    <w:p w:rsidR="006539F4" w:rsidRPr="00D6423B" w:rsidRDefault="00553C1B" w:rsidP="006539F4">
      <w:pPr>
        <w:pStyle w:val="af1"/>
        <w:tabs>
          <w:tab w:val="left" w:pos="998"/>
        </w:tabs>
        <w:rPr>
          <w:rtl/>
        </w:rPr>
      </w:pPr>
      <w:r>
        <w:rPr>
          <w:b/>
          <w:bCs/>
          <w:rtl/>
        </w:rPr>
        <w:t>82</w:t>
      </w:r>
      <w:r w:rsidR="006539F4" w:rsidRPr="001A0326">
        <w:rPr>
          <w:b/>
          <w:bCs/>
          <w:rtl/>
        </w:rPr>
        <w:t>.</w:t>
      </w:r>
      <w:r w:rsidR="006539F4" w:rsidRPr="00D6423B">
        <w:rPr>
          <w:rtl/>
        </w:rPr>
        <w:t xml:space="preserve"> </w:t>
      </w:r>
      <w:r w:rsidR="006539F4" w:rsidRPr="00D6423B">
        <w:rPr>
          <w:rtl/>
        </w:rPr>
        <w:tab/>
      </w:r>
      <w:r w:rsidR="00C33F95">
        <w:rPr>
          <w:rtl/>
        </w:rPr>
        <w:t>ראש המועצה, מהנדס, או מפקח ר</w:t>
      </w:r>
      <w:r w:rsidR="00515CF7">
        <w:rPr>
          <w:rtl/>
        </w:rPr>
        <w:t>ש</w:t>
      </w:r>
      <w:r w:rsidR="00C33F95">
        <w:rPr>
          <w:rtl/>
        </w:rPr>
        <w:t>אי להיכנס בכל עת סבירה לנכס או לכל מקום אחר בתחום המועצה, כדי לבדוק או לבקר את הנכס או מיתקן תברואה שבו, לעשות ולבצע כל הדרוש כדי לברר אם קוימו הוראות חוק עזר זה ולנקוט את כל הצעדים הדרושים לקיומן.</w:t>
      </w:r>
    </w:p>
    <w:p w:rsidR="00553C1B" w:rsidRDefault="00553C1B" w:rsidP="00553C1B">
      <w:pPr>
        <w:pStyle w:val="af0"/>
        <w:rPr>
          <w:rtl/>
        </w:rPr>
      </w:pPr>
    </w:p>
    <w:p w:rsidR="00553C1B" w:rsidRPr="00DC5141" w:rsidRDefault="00553C1B" w:rsidP="00553C1B">
      <w:pPr>
        <w:pStyle w:val="af1"/>
        <w:tabs>
          <w:tab w:val="left" w:pos="999"/>
        </w:tabs>
      </w:pPr>
      <w:r>
        <w:rPr>
          <w:b/>
          <w:bCs/>
          <w:rtl/>
        </w:rPr>
        <w:t>83</w:t>
      </w:r>
      <w:r w:rsidRPr="00DC5141">
        <w:rPr>
          <w:b/>
          <w:bCs/>
          <w:rtl/>
        </w:rPr>
        <w:t>.</w:t>
      </w:r>
      <w:r>
        <w:rPr>
          <w:rtl/>
        </w:rPr>
        <w:t xml:space="preserve"> </w:t>
      </w:r>
      <w:r>
        <w:rPr>
          <w:rtl/>
        </w:rPr>
        <w:tab/>
        <w:t>א.</w:t>
      </w:r>
      <w:r>
        <w:rPr>
          <w:rtl/>
        </w:rPr>
        <w:tab/>
      </w:r>
      <w:r w:rsidR="00C33F95">
        <w:rPr>
          <w:rtl/>
        </w:rPr>
        <w:t>כל הודעה לפי חוק עזר זה תכלול את התנאים, הפרטים והאופן לביצוע העבודה ואת המועד שבו יש לבצעה.</w:t>
      </w:r>
    </w:p>
    <w:p w:rsidR="00553C1B" w:rsidRDefault="00553C1B" w:rsidP="00553C1B">
      <w:pPr>
        <w:pStyle w:val="12"/>
        <w:rPr>
          <w:rtl/>
        </w:rPr>
      </w:pPr>
      <w:r>
        <w:rPr>
          <w:rtl/>
        </w:rPr>
        <w:t>ב.</w:t>
      </w:r>
      <w:r>
        <w:rPr>
          <w:rtl/>
        </w:rPr>
        <w:tab/>
      </w:r>
      <w:r w:rsidR="00C33F95">
        <w:rPr>
          <w:rtl/>
        </w:rPr>
        <w:t>מי שנמסרה לו הודעה חייב לקיימה לכל פרטיה, להנחת דעתך</w:t>
      </w:r>
      <w:r w:rsidR="00BE474A">
        <w:rPr>
          <w:rStyle w:val="affb"/>
          <w:rFonts w:cs="David"/>
          <w:rtl/>
        </w:rPr>
        <w:endnoteReference w:id="39"/>
      </w:r>
      <w:r w:rsidR="00BE474A">
        <w:rPr>
          <w:rtl/>
        </w:rPr>
        <w:t xml:space="preserve"> של המפקח; תקפה של הודעה כאמור הוא עד למילויה.</w:t>
      </w:r>
    </w:p>
    <w:p w:rsidR="00553C1B" w:rsidRDefault="00553C1B" w:rsidP="00BE474A">
      <w:pPr>
        <w:pStyle w:val="12"/>
        <w:rPr>
          <w:rtl/>
        </w:rPr>
      </w:pPr>
      <w:r>
        <w:rPr>
          <w:rtl/>
        </w:rPr>
        <w:t>ג.</w:t>
      </w:r>
      <w:r>
        <w:rPr>
          <w:rtl/>
        </w:rPr>
        <w:tab/>
      </w:r>
      <w:r w:rsidR="00BE474A">
        <w:rPr>
          <w:rtl/>
        </w:rPr>
        <w:t>לא קיים אדם את הודעת ראש המועצה או המפקח או ביצע את המפורט בהודעה שלא לפי התנאים, הפרטים והאופן המפורטים בה, להנחת דעתו של המפקח, רשאי ראש המועצה, לבצע את המפורט בהודעה ולגבות את הוצאות הביצוע מהאדם או מהאנשים שנמסרה להם ההודעה לפי חוק עזר זה, מכולם יחד או מכל אחד מהם לחוד, או לפי כל חלוקה אחרת שייקבע.</w:t>
      </w:r>
    </w:p>
    <w:p w:rsidR="00553C1B" w:rsidRDefault="00553C1B" w:rsidP="00553C1B">
      <w:pPr>
        <w:pStyle w:val="12"/>
        <w:rPr>
          <w:rtl/>
        </w:rPr>
      </w:pPr>
      <w:r>
        <w:rPr>
          <w:rtl/>
        </w:rPr>
        <w:t>ד.</w:t>
      </w:r>
      <w:r>
        <w:rPr>
          <w:rtl/>
        </w:rPr>
        <w:tab/>
      </w:r>
      <w:r w:rsidR="00BE474A">
        <w:rPr>
          <w:rtl/>
        </w:rPr>
        <w:t>חשבון הוצאות חתום בידי ראש המועצה או בידי המהנדס וחשבון אגרות בהתאם לתוספות לחוק עזר זה יהווה הוכחה לכאורה בדבר גובה ההוצאות והאגרות.</w:t>
      </w:r>
    </w:p>
    <w:p w:rsidR="00553C1B" w:rsidRPr="00BE474A" w:rsidRDefault="00553C1B" w:rsidP="00553C1B">
      <w:pPr>
        <w:pStyle w:val="12"/>
        <w:rPr>
          <w:rtl/>
        </w:rPr>
      </w:pPr>
      <w:r>
        <w:rPr>
          <w:rtl/>
        </w:rPr>
        <w:t>ה.</w:t>
      </w:r>
      <w:r>
        <w:rPr>
          <w:rtl/>
        </w:rPr>
        <w:tab/>
      </w:r>
      <w:r w:rsidR="00BE474A">
        <w:rPr>
          <w:rtl/>
        </w:rPr>
        <w:t xml:space="preserve">בסעיף זה, </w:t>
      </w:r>
      <w:r w:rsidR="00BE474A">
        <w:rPr>
          <w:b/>
          <w:bCs/>
          <w:rtl/>
        </w:rPr>
        <w:t>"הודעה"</w:t>
      </w:r>
      <w:r w:rsidR="00BE474A">
        <w:rPr>
          <w:rtl/>
        </w:rPr>
        <w:t xml:space="preserve"> - לרבות דרישה.</w:t>
      </w:r>
    </w:p>
    <w:p w:rsidR="006539F4" w:rsidRDefault="006539F4" w:rsidP="006539F4">
      <w:pPr>
        <w:pStyle w:val="af0"/>
        <w:rPr>
          <w:rtl/>
        </w:rPr>
      </w:pPr>
    </w:p>
    <w:p w:rsidR="00583C98" w:rsidRPr="00306E60" w:rsidRDefault="00583C98" w:rsidP="00583C98">
      <w:pPr>
        <w:pStyle w:val="af7"/>
        <w:keepNext/>
        <w:keepLines/>
        <w:rPr>
          <w:rtl/>
        </w:rPr>
      </w:pPr>
      <w:r>
        <w:rPr>
          <w:rtl/>
        </w:rPr>
        <w:t>(תיקון התשנ"ב)</w:t>
      </w:r>
    </w:p>
    <w:p w:rsidR="006539F4" w:rsidRPr="00D6423B" w:rsidRDefault="00553C1B" w:rsidP="005E07E1">
      <w:pPr>
        <w:pStyle w:val="af1"/>
        <w:tabs>
          <w:tab w:val="left" w:pos="998"/>
        </w:tabs>
        <w:rPr>
          <w:rtl/>
        </w:rPr>
      </w:pPr>
      <w:r>
        <w:rPr>
          <w:b/>
          <w:bCs/>
          <w:rtl/>
        </w:rPr>
        <w:t>84</w:t>
      </w:r>
      <w:r w:rsidR="006539F4" w:rsidRPr="001A0326">
        <w:rPr>
          <w:b/>
          <w:bCs/>
          <w:rtl/>
        </w:rPr>
        <w:t>.</w:t>
      </w:r>
      <w:r w:rsidR="006539F4" w:rsidRPr="00D6423B">
        <w:rPr>
          <w:rtl/>
        </w:rPr>
        <w:t xml:space="preserve"> </w:t>
      </w:r>
      <w:r w:rsidR="006539F4" w:rsidRPr="00D6423B">
        <w:rPr>
          <w:rtl/>
        </w:rPr>
        <w:tab/>
      </w:r>
      <w:r w:rsidR="00BE474A">
        <w:rPr>
          <w:rtl/>
        </w:rPr>
        <w:t xml:space="preserve">העובר על הוראה מהוראות חוק עזר זה, דינו קנס </w:t>
      </w:r>
      <w:r w:rsidR="005E07E1">
        <w:rPr>
          <w:rtl/>
        </w:rPr>
        <w:t>900</w:t>
      </w:r>
      <w:r w:rsidR="00BE474A">
        <w:rPr>
          <w:rtl/>
        </w:rPr>
        <w:t xml:space="preserve"> שקל</w:t>
      </w:r>
      <w:r w:rsidR="005E07E1">
        <w:rPr>
          <w:rtl/>
        </w:rPr>
        <w:t>ים</w:t>
      </w:r>
      <w:r w:rsidR="00BE474A">
        <w:rPr>
          <w:rtl/>
        </w:rPr>
        <w:t xml:space="preserve"> חדש</w:t>
      </w:r>
      <w:r w:rsidR="005E07E1">
        <w:rPr>
          <w:rtl/>
        </w:rPr>
        <w:t>ים</w:t>
      </w:r>
      <w:r w:rsidR="00BE474A">
        <w:rPr>
          <w:rtl/>
        </w:rPr>
        <w:t xml:space="preserve"> ובמקרה של עבירה נמשכת, קנס של </w:t>
      </w:r>
      <w:r w:rsidR="005E07E1">
        <w:rPr>
          <w:rtl/>
        </w:rPr>
        <w:t>36 שקלים חדשים</w:t>
      </w:r>
      <w:r w:rsidR="00BE474A">
        <w:rPr>
          <w:rtl/>
        </w:rPr>
        <w:t xml:space="preserve"> לכל יום שבו נמשכת העבירה אחרי הרשעתו.</w:t>
      </w:r>
    </w:p>
    <w:p w:rsidR="006539F4" w:rsidRDefault="006539F4" w:rsidP="006539F4">
      <w:pPr>
        <w:pStyle w:val="af0"/>
        <w:rPr>
          <w:rtl/>
        </w:rPr>
      </w:pPr>
    </w:p>
    <w:p w:rsidR="006539F4" w:rsidRPr="00D6423B" w:rsidRDefault="00553C1B" w:rsidP="00515CF7">
      <w:pPr>
        <w:pStyle w:val="af1"/>
        <w:tabs>
          <w:tab w:val="left" w:pos="998"/>
        </w:tabs>
        <w:rPr>
          <w:rtl/>
        </w:rPr>
      </w:pPr>
      <w:r>
        <w:rPr>
          <w:b/>
          <w:bCs/>
          <w:rtl/>
        </w:rPr>
        <w:t>85</w:t>
      </w:r>
      <w:r w:rsidR="006539F4" w:rsidRPr="001A0326">
        <w:rPr>
          <w:b/>
          <w:bCs/>
          <w:rtl/>
        </w:rPr>
        <w:t>.</w:t>
      </w:r>
      <w:r w:rsidR="006539F4" w:rsidRPr="00D6423B">
        <w:rPr>
          <w:rtl/>
        </w:rPr>
        <w:t xml:space="preserve"> </w:t>
      </w:r>
      <w:r w:rsidR="006539F4" w:rsidRPr="00D6423B">
        <w:rPr>
          <w:rtl/>
        </w:rPr>
        <w:tab/>
      </w:r>
      <w:r w:rsidR="00515CF7">
        <w:rPr>
          <w:rtl/>
        </w:rPr>
        <w:t>האמור בחוק עזר זה אינו פ</w:t>
      </w:r>
      <w:r w:rsidR="00BE474A">
        <w:rPr>
          <w:rtl/>
        </w:rPr>
        <w:t>וטר מהחובה המוטלת על הבעל או על המחזיק בנכס או על כל אדם אחר על פי כל חיקוק אחר.</w:t>
      </w:r>
    </w:p>
    <w:p w:rsidR="00A222BB" w:rsidRDefault="00A222BB" w:rsidP="00E21280">
      <w:pPr>
        <w:pStyle w:val="12"/>
        <w:rPr>
          <w:rtl/>
        </w:rPr>
      </w:pPr>
    </w:p>
    <w:p w:rsidR="00A222BB" w:rsidRPr="00A222BB" w:rsidRDefault="00A222BB" w:rsidP="00BE474A">
      <w:pPr>
        <w:pStyle w:val="-1"/>
        <w:keepNext/>
        <w:keepLines/>
        <w:rPr>
          <w:rtl/>
        </w:rPr>
      </w:pPr>
      <w:r w:rsidRPr="004B5CB2">
        <w:rPr>
          <w:rtl/>
        </w:rPr>
        <w:t>תוספת</w:t>
      </w:r>
      <w:r w:rsidR="00553C1B">
        <w:rPr>
          <w:rtl/>
        </w:rPr>
        <w:t xml:space="preserve"> ראשונה </w:t>
      </w:r>
    </w:p>
    <w:p w:rsidR="00A222BB" w:rsidRPr="00A222BB" w:rsidRDefault="00E21280" w:rsidP="00BE474A">
      <w:pPr>
        <w:pStyle w:val="13"/>
        <w:keepNext/>
        <w:keepLines/>
        <w:rPr>
          <w:rtl/>
        </w:rPr>
      </w:pPr>
      <w:r>
        <w:rPr>
          <w:rtl/>
        </w:rPr>
        <w:t xml:space="preserve">(סעיף </w:t>
      </w:r>
      <w:r w:rsidR="00553C1B">
        <w:rPr>
          <w:rtl/>
        </w:rPr>
        <w:t xml:space="preserve">26 (א) </w:t>
      </w:r>
      <w:r w:rsidR="00A222BB" w:rsidRPr="00A222BB">
        <w:rPr>
          <w:rtl/>
        </w:rPr>
        <w:t>)</w:t>
      </w:r>
    </w:p>
    <w:p w:rsidR="00553C1B" w:rsidRDefault="00553C1B" w:rsidP="00BE474A">
      <w:pPr>
        <w:pStyle w:val="a4"/>
        <w:keepNext/>
        <w:keepLines/>
        <w:rPr>
          <w:rtl/>
        </w:rPr>
      </w:pP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
        <w:gridCol w:w="2791"/>
        <w:gridCol w:w="1704"/>
        <w:gridCol w:w="1034"/>
        <w:gridCol w:w="1417"/>
      </w:tblGrid>
      <w:tr w:rsidR="00B10C5E" w:rsidTr="00BE474A">
        <w:trPr>
          <w:jc w:val="center"/>
        </w:trPr>
        <w:tc>
          <w:tcPr>
            <w:tcW w:w="3408" w:type="dxa"/>
            <w:gridSpan w:val="2"/>
          </w:tcPr>
          <w:p w:rsidR="00B10C5E" w:rsidRDefault="00B10C5E" w:rsidP="00BE474A">
            <w:pPr>
              <w:pStyle w:val="a4"/>
              <w:keepNext/>
              <w:keepLines/>
              <w:rPr>
                <w:rtl/>
              </w:rPr>
            </w:pPr>
            <w:r>
              <w:rPr>
                <w:rtl/>
              </w:rPr>
              <w:t>אגרת ניקוי</w:t>
            </w:r>
          </w:p>
        </w:tc>
        <w:tc>
          <w:tcPr>
            <w:tcW w:w="1704" w:type="dxa"/>
          </w:tcPr>
          <w:p w:rsidR="00B10C5E" w:rsidRDefault="00B10C5E" w:rsidP="00BE474A">
            <w:pPr>
              <w:pStyle w:val="a4"/>
              <w:keepNext/>
              <w:keepLines/>
              <w:rPr>
                <w:rtl/>
              </w:rPr>
            </w:pPr>
          </w:p>
        </w:tc>
        <w:tc>
          <w:tcPr>
            <w:tcW w:w="1034" w:type="dxa"/>
          </w:tcPr>
          <w:p w:rsidR="00B10C5E" w:rsidRDefault="00B10C5E" w:rsidP="00BE474A">
            <w:pPr>
              <w:pStyle w:val="a4"/>
              <w:keepNext/>
              <w:keepLines/>
              <w:rPr>
                <w:rtl/>
              </w:rPr>
            </w:pPr>
          </w:p>
        </w:tc>
        <w:tc>
          <w:tcPr>
            <w:tcW w:w="1417" w:type="dxa"/>
          </w:tcPr>
          <w:p w:rsidR="00B10C5E" w:rsidRDefault="00B10C5E" w:rsidP="00BE474A">
            <w:pPr>
              <w:pStyle w:val="a4"/>
              <w:keepNext/>
              <w:keepLines/>
              <w:jc w:val="center"/>
              <w:rPr>
                <w:rtl/>
              </w:rPr>
            </w:pPr>
            <w:r>
              <w:rPr>
                <w:rtl/>
              </w:rPr>
              <w:t>האגרה</w:t>
            </w:r>
            <w:r>
              <w:rPr>
                <w:rtl/>
              </w:rPr>
              <w:br/>
            </w:r>
            <w:r w:rsidRPr="00B10C5E">
              <w:rPr>
                <w:u w:val="single"/>
                <w:rtl/>
              </w:rPr>
              <w:t xml:space="preserve"> בשקלים חדשים</w:t>
            </w:r>
          </w:p>
        </w:tc>
      </w:tr>
      <w:tr w:rsidR="00B10C5E" w:rsidTr="00BE474A">
        <w:trPr>
          <w:jc w:val="center"/>
        </w:trPr>
        <w:tc>
          <w:tcPr>
            <w:tcW w:w="617" w:type="dxa"/>
          </w:tcPr>
          <w:p w:rsidR="00B10C5E" w:rsidRDefault="00B10C5E" w:rsidP="00BE474A">
            <w:pPr>
              <w:pStyle w:val="a4"/>
              <w:keepNext/>
              <w:keepLines/>
              <w:rPr>
                <w:rtl/>
              </w:rPr>
            </w:pPr>
            <w:r>
              <w:rPr>
                <w:rtl/>
              </w:rPr>
              <w:t>1.</w:t>
            </w:r>
          </w:p>
        </w:tc>
        <w:tc>
          <w:tcPr>
            <w:tcW w:w="5529" w:type="dxa"/>
            <w:gridSpan w:val="3"/>
          </w:tcPr>
          <w:p w:rsidR="00B10C5E" w:rsidRDefault="00B10C5E" w:rsidP="00BE474A">
            <w:pPr>
              <w:pStyle w:val="a4"/>
              <w:keepNext/>
              <w:keepLines/>
              <w:rPr>
                <w:rtl/>
              </w:rPr>
            </w:pPr>
            <w:r>
              <w:rPr>
                <w:rtl/>
              </w:rPr>
              <w:t>בעד ניקוי מגרש - לכל 500 מ"ר או חלק מהם</w:t>
            </w:r>
          </w:p>
        </w:tc>
        <w:tc>
          <w:tcPr>
            <w:tcW w:w="1417" w:type="dxa"/>
          </w:tcPr>
          <w:p w:rsidR="00B10C5E" w:rsidRDefault="00B10C5E" w:rsidP="00BE474A">
            <w:pPr>
              <w:pStyle w:val="a4"/>
              <w:keepNext/>
              <w:keepLines/>
              <w:jc w:val="center"/>
              <w:rPr>
                <w:rtl/>
              </w:rPr>
            </w:pPr>
            <w:r>
              <w:rPr>
                <w:rtl/>
              </w:rPr>
              <w:t>לפי חשבון</w:t>
            </w:r>
          </w:p>
        </w:tc>
      </w:tr>
      <w:tr w:rsidR="00EF5291" w:rsidTr="001424CA">
        <w:trPr>
          <w:jc w:val="center"/>
        </w:trPr>
        <w:tc>
          <w:tcPr>
            <w:tcW w:w="617" w:type="dxa"/>
          </w:tcPr>
          <w:p w:rsidR="00EF5291" w:rsidRDefault="00EF5291" w:rsidP="001424CA">
            <w:pPr>
              <w:pStyle w:val="a4"/>
              <w:keepNext/>
              <w:keepLines/>
              <w:rPr>
                <w:rtl/>
              </w:rPr>
            </w:pPr>
            <w:r>
              <w:rPr>
                <w:rtl/>
              </w:rPr>
              <w:t>2.</w:t>
            </w:r>
          </w:p>
        </w:tc>
        <w:tc>
          <w:tcPr>
            <w:tcW w:w="5529" w:type="dxa"/>
            <w:gridSpan w:val="3"/>
          </w:tcPr>
          <w:p w:rsidR="00EF5291" w:rsidRDefault="00EF5291" w:rsidP="001424CA">
            <w:pPr>
              <w:pStyle w:val="a4"/>
              <w:keepNext/>
              <w:keepLines/>
              <w:rPr>
                <w:rtl/>
              </w:rPr>
            </w:pPr>
            <w:r>
              <w:rPr>
                <w:rtl/>
              </w:rPr>
              <w:t>בעד ניקוי חצר - לכל 500 מ"ר או חלק מהם.</w:t>
            </w:r>
          </w:p>
        </w:tc>
        <w:tc>
          <w:tcPr>
            <w:tcW w:w="1417" w:type="dxa"/>
          </w:tcPr>
          <w:p w:rsidR="00EF5291" w:rsidRDefault="00EF5291" w:rsidP="001424CA">
            <w:pPr>
              <w:pStyle w:val="a4"/>
              <w:keepNext/>
              <w:keepLines/>
              <w:jc w:val="center"/>
              <w:rPr>
                <w:rtl/>
              </w:rPr>
            </w:pPr>
            <w:r>
              <w:rPr>
                <w:rtl/>
              </w:rPr>
              <w:t>- " -</w:t>
            </w:r>
          </w:p>
        </w:tc>
      </w:tr>
      <w:tr w:rsidR="00B10C5E" w:rsidTr="00BE474A">
        <w:trPr>
          <w:jc w:val="center"/>
        </w:trPr>
        <w:tc>
          <w:tcPr>
            <w:tcW w:w="617" w:type="dxa"/>
          </w:tcPr>
          <w:p w:rsidR="00B10C5E" w:rsidRDefault="00B10C5E" w:rsidP="00BE474A">
            <w:pPr>
              <w:pStyle w:val="a4"/>
              <w:keepNext/>
              <w:keepLines/>
              <w:rPr>
                <w:rtl/>
              </w:rPr>
            </w:pPr>
            <w:r>
              <w:rPr>
                <w:rtl/>
              </w:rPr>
              <w:t>3.</w:t>
            </w:r>
          </w:p>
        </w:tc>
        <w:tc>
          <w:tcPr>
            <w:tcW w:w="5529" w:type="dxa"/>
            <w:gridSpan w:val="3"/>
          </w:tcPr>
          <w:p w:rsidR="00B10C5E" w:rsidRDefault="00B10C5E" w:rsidP="00BE474A">
            <w:pPr>
              <w:pStyle w:val="a4"/>
              <w:keepNext/>
              <w:keepLines/>
              <w:rPr>
                <w:rtl/>
              </w:rPr>
            </w:pPr>
            <w:r>
              <w:rPr>
                <w:rtl/>
              </w:rPr>
              <w:t>בעד ניקוי מגרש - לכל 500 מ"ר או חלק מהם, כשיש צורך</w:t>
            </w:r>
            <w:r w:rsidR="00EF5291">
              <w:rPr>
                <w:rtl/>
              </w:rPr>
              <w:tab/>
            </w:r>
            <w:r>
              <w:rPr>
                <w:rtl/>
              </w:rPr>
              <w:t xml:space="preserve"> </w:t>
            </w:r>
            <w:r w:rsidR="00EF5291">
              <w:rPr>
                <w:rtl/>
              </w:rPr>
              <w:br/>
              <w:t xml:space="preserve">להשתמש </w:t>
            </w:r>
            <w:r>
              <w:rPr>
                <w:rtl/>
              </w:rPr>
              <w:t>בטרקטור.</w:t>
            </w:r>
          </w:p>
        </w:tc>
        <w:tc>
          <w:tcPr>
            <w:tcW w:w="1417" w:type="dxa"/>
          </w:tcPr>
          <w:p w:rsidR="00B10C5E" w:rsidRDefault="00EF5291" w:rsidP="00BE474A">
            <w:pPr>
              <w:pStyle w:val="a4"/>
              <w:keepNext/>
              <w:keepLines/>
              <w:jc w:val="center"/>
              <w:rPr>
                <w:rtl/>
              </w:rPr>
            </w:pPr>
            <w:r>
              <w:rPr>
                <w:rtl/>
              </w:rPr>
              <w:br/>
            </w:r>
            <w:r w:rsidR="00B10C5E">
              <w:rPr>
                <w:rtl/>
              </w:rPr>
              <w:t>- " -</w:t>
            </w:r>
          </w:p>
        </w:tc>
      </w:tr>
      <w:tr w:rsidR="00B10C5E" w:rsidTr="00BE474A">
        <w:trPr>
          <w:jc w:val="center"/>
        </w:trPr>
        <w:tc>
          <w:tcPr>
            <w:tcW w:w="617" w:type="dxa"/>
          </w:tcPr>
          <w:p w:rsidR="00B10C5E" w:rsidRDefault="00B10C5E" w:rsidP="00BE474A">
            <w:pPr>
              <w:pStyle w:val="a4"/>
              <w:keepNext/>
              <w:keepLines/>
              <w:rPr>
                <w:rtl/>
              </w:rPr>
            </w:pPr>
            <w:r>
              <w:rPr>
                <w:rtl/>
              </w:rPr>
              <w:t>4.</w:t>
            </w:r>
          </w:p>
        </w:tc>
        <w:tc>
          <w:tcPr>
            <w:tcW w:w="5529" w:type="dxa"/>
            <w:gridSpan w:val="3"/>
          </w:tcPr>
          <w:p w:rsidR="00B10C5E" w:rsidRDefault="00B10C5E" w:rsidP="00BE474A">
            <w:pPr>
              <w:pStyle w:val="a4"/>
              <w:keepNext/>
              <w:keepLines/>
              <w:rPr>
                <w:rtl/>
              </w:rPr>
            </w:pPr>
            <w:r>
              <w:rPr>
                <w:rtl/>
              </w:rPr>
              <w:t>בעד סילוק פסולת ע"י משאית - לכל משאית</w:t>
            </w:r>
          </w:p>
        </w:tc>
        <w:tc>
          <w:tcPr>
            <w:tcW w:w="1417" w:type="dxa"/>
          </w:tcPr>
          <w:p w:rsidR="00B10C5E" w:rsidRDefault="00B10C5E" w:rsidP="00BE474A">
            <w:pPr>
              <w:pStyle w:val="a4"/>
              <w:keepNext/>
              <w:keepLines/>
              <w:jc w:val="center"/>
              <w:rPr>
                <w:rtl/>
              </w:rPr>
            </w:pPr>
            <w:r>
              <w:rPr>
                <w:rtl/>
              </w:rPr>
              <w:t>- " -</w:t>
            </w:r>
          </w:p>
        </w:tc>
      </w:tr>
      <w:tr w:rsidR="00B10C5E" w:rsidTr="00BE474A">
        <w:trPr>
          <w:jc w:val="center"/>
        </w:trPr>
        <w:tc>
          <w:tcPr>
            <w:tcW w:w="617" w:type="dxa"/>
          </w:tcPr>
          <w:p w:rsidR="00B10C5E" w:rsidRDefault="00B10C5E" w:rsidP="00BE474A">
            <w:pPr>
              <w:pStyle w:val="a4"/>
              <w:keepNext/>
              <w:keepLines/>
              <w:rPr>
                <w:rtl/>
              </w:rPr>
            </w:pPr>
            <w:r>
              <w:rPr>
                <w:rtl/>
              </w:rPr>
              <w:t>5.</w:t>
            </w:r>
          </w:p>
        </w:tc>
        <w:tc>
          <w:tcPr>
            <w:tcW w:w="5529" w:type="dxa"/>
            <w:gridSpan w:val="3"/>
          </w:tcPr>
          <w:p w:rsidR="00B10C5E" w:rsidRDefault="00B10C5E" w:rsidP="00BE474A">
            <w:pPr>
              <w:pStyle w:val="a4"/>
              <w:keepNext/>
              <w:keepLines/>
              <w:rPr>
                <w:rtl/>
              </w:rPr>
            </w:pPr>
            <w:r>
              <w:rPr>
                <w:rtl/>
              </w:rPr>
              <w:t xml:space="preserve">בעד ניקוי חצר של מפעל, בית מלאכה או חנות - לכל 1 מ"ר, </w:t>
            </w:r>
            <w:r w:rsidR="00EF5291">
              <w:rPr>
                <w:rtl/>
              </w:rPr>
              <w:tab/>
            </w:r>
            <w:r w:rsidR="00EF5291">
              <w:rPr>
                <w:rtl/>
              </w:rPr>
              <w:br/>
            </w:r>
            <w:r>
              <w:rPr>
                <w:rtl/>
              </w:rPr>
              <w:t>לחודש או חלק ממנו.</w:t>
            </w:r>
          </w:p>
        </w:tc>
        <w:tc>
          <w:tcPr>
            <w:tcW w:w="1417" w:type="dxa"/>
          </w:tcPr>
          <w:p w:rsidR="00B10C5E" w:rsidRDefault="00EF5291" w:rsidP="00BE474A">
            <w:pPr>
              <w:pStyle w:val="a4"/>
              <w:keepNext/>
              <w:keepLines/>
              <w:jc w:val="center"/>
              <w:rPr>
                <w:rtl/>
              </w:rPr>
            </w:pPr>
            <w:r>
              <w:rPr>
                <w:rtl/>
              </w:rPr>
              <w:br/>
            </w:r>
            <w:r w:rsidR="00B10C5E">
              <w:rPr>
                <w:rtl/>
              </w:rPr>
              <w:t>- " -</w:t>
            </w:r>
          </w:p>
        </w:tc>
      </w:tr>
    </w:tbl>
    <w:p w:rsidR="00553C1B" w:rsidRDefault="00553C1B" w:rsidP="00E21280">
      <w:pPr>
        <w:pStyle w:val="a4"/>
        <w:rPr>
          <w:rtl/>
        </w:rPr>
      </w:pPr>
    </w:p>
    <w:p w:rsidR="00553C1B" w:rsidRDefault="00553C1B" w:rsidP="00E21280">
      <w:pPr>
        <w:pStyle w:val="a4"/>
        <w:rPr>
          <w:rtl/>
        </w:rPr>
      </w:pPr>
    </w:p>
    <w:p w:rsidR="00A222BB" w:rsidRDefault="003D10A2" w:rsidP="004B5CB2">
      <w:pPr>
        <w:pStyle w:val="-1"/>
        <w:rPr>
          <w:rtl/>
        </w:rPr>
      </w:pPr>
      <w:r>
        <w:rPr>
          <w:rtl/>
        </w:rPr>
        <w:t>תוספת שניה</w:t>
      </w:r>
    </w:p>
    <w:p w:rsidR="000A3736" w:rsidRDefault="003D10A2" w:rsidP="003D10A2">
      <w:pPr>
        <w:pStyle w:val="-0"/>
        <w:rPr>
          <w:rtl/>
        </w:rPr>
      </w:pPr>
      <w:r>
        <w:rPr>
          <w:rtl/>
        </w:rPr>
        <w:t>היתר פינוי אשפה</w:t>
      </w:r>
    </w:p>
    <w:p w:rsidR="000A3736" w:rsidRPr="000A3736" w:rsidRDefault="003D10A2" w:rsidP="00670B3C">
      <w:pPr>
        <w:pStyle w:val="13"/>
        <w:jc w:val="left"/>
        <w:rPr>
          <w:rtl/>
        </w:rPr>
      </w:pPr>
      <w:r>
        <w:rPr>
          <w:rtl/>
        </w:rPr>
        <w:t xml:space="preserve">בעד היתר כאמור בסעיף 32(ד) </w:t>
      </w:r>
    </w:p>
    <w:p w:rsidR="00E21280" w:rsidRDefault="00E21280" w:rsidP="00E21280">
      <w:pPr>
        <w:pStyle w:val="12"/>
        <w:rPr>
          <w:rtl/>
        </w:rPr>
      </w:pPr>
    </w:p>
    <w:p w:rsidR="003A6890" w:rsidRDefault="003A6890" w:rsidP="00E21280">
      <w:pPr>
        <w:pStyle w:val="12"/>
        <w:rPr>
          <w:rtl/>
        </w:rPr>
      </w:pPr>
    </w:p>
    <w:p w:rsidR="003A6890" w:rsidRDefault="003A6890" w:rsidP="00E21280">
      <w:pPr>
        <w:pStyle w:val="12"/>
        <w:rPr>
          <w:rtl/>
        </w:rPr>
      </w:pPr>
    </w:p>
    <w:p w:rsidR="003A6890" w:rsidRDefault="003A6890" w:rsidP="003A6890">
      <w:pPr>
        <w:pStyle w:val="-1"/>
        <w:rPr>
          <w:rtl/>
        </w:rPr>
      </w:pPr>
      <w:r>
        <w:rPr>
          <w:rtl/>
        </w:rPr>
        <w:t>תוספת שלישית</w:t>
      </w:r>
    </w:p>
    <w:p w:rsidR="003A6890" w:rsidRPr="000A3736" w:rsidRDefault="003A6890" w:rsidP="003A6890">
      <w:pPr>
        <w:pStyle w:val="13"/>
        <w:rPr>
          <w:rtl/>
        </w:rPr>
      </w:pPr>
      <w:r>
        <w:rPr>
          <w:rtl/>
        </w:rPr>
        <w:t xml:space="preserve">(סעיף 38 </w:t>
      </w:r>
    </w:p>
    <w:p w:rsidR="003A6890" w:rsidRDefault="003A6890" w:rsidP="003A6890">
      <w:pPr>
        <w:pStyle w:val="-0"/>
      </w:pPr>
      <w:r>
        <w:rPr>
          <w:rtl/>
        </w:rPr>
        <w:t>אגרה בעד פינוי של מפעל</w:t>
      </w:r>
    </w:p>
    <w:p w:rsidR="003A6890" w:rsidRPr="003A6890" w:rsidRDefault="003A6890" w:rsidP="003A6890">
      <w:pPr>
        <w:pStyle w:val="af0"/>
      </w:pP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
        <w:gridCol w:w="18"/>
        <w:gridCol w:w="408"/>
        <w:gridCol w:w="4819"/>
        <w:gridCol w:w="1843"/>
      </w:tblGrid>
      <w:tr w:rsidR="00EF5291" w:rsidTr="00EF5291">
        <w:trPr>
          <w:jc w:val="center"/>
        </w:trPr>
        <w:tc>
          <w:tcPr>
            <w:tcW w:w="635" w:type="dxa"/>
            <w:gridSpan w:val="2"/>
          </w:tcPr>
          <w:p w:rsidR="00EF5291" w:rsidRDefault="00EF5291" w:rsidP="00EF5291">
            <w:pPr>
              <w:pStyle w:val="a4"/>
              <w:rPr>
                <w:rtl/>
              </w:rPr>
            </w:pPr>
            <w:r>
              <w:rPr>
                <w:rtl/>
              </w:rPr>
              <w:t xml:space="preserve">1. </w:t>
            </w:r>
          </w:p>
        </w:tc>
        <w:tc>
          <w:tcPr>
            <w:tcW w:w="5227" w:type="dxa"/>
            <w:gridSpan w:val="2"/>
          </w:tcPr>
          <w:p w:rsidR="00EF5291" w:rsidRDefault="00EF5291" w:rsidP="009326F8">
            <w:pPr>
              <w:pStyle w:val="a4"/>
              <w:rPr>
                <w:rtl/>
              </w:rPr>
            </w:pPr>
            <w:r>
              <w:rPr>
                <w:rtl/>
              </w:rPr>
              <w:t>היה פינוי ע"י המועצה באמצעות כלי אשפה של מפעל, בין שכלי האשפה מלא ובין שאינו מלא</w:t>
            </w:r>
          </w:p>
        </w:tc>
        <w:tc>
          <w:tcPr>
            <w:tcW w:w="1843" w:type="dxa"/>
          </w:tcPr>
          <w:p w:rsidR="00EF5291" w:rsidRDefault="00EF5291" w:rsidP="009326F8">
            <w:pPr>
              <w:pStyle w:val="a4"/>
              <w:jc w:val="center"/>
              <w:rPr>
                <w:rtl/>
              </w:rPr>
            </w:pPr>
            <w:r>
              <w:rPr>
                <w:rtl/>
              </w:rPr>
              <w:t>לפי חשבון</w:t>
            </w:r>
          </w:p>
        </w:tc>
      </w:tr>
      <w:tr w:rsidR="004A122D" w:rsidTr="00F438CC">
        <w:trPr>
          <w:jc w:val="center"/>
        </w:trPr>
        <w:tc>
          <w:tcPr>
            <w:tcW w:w="617" w:type="dxa"/>
          </w:tcPr>
          <w:p w:rsidR="004A122D" w:rsidRDefault="004A122D" w:rsidP="009326F8">
            <w:pPr>
              <w:pStyle w:val="a4"/>
              <w:rPr>
                <w:rtl/>
              </w:rPr>
            </w:pPr>
          </w:p>
        </w:tc>
        <w:tc>
          <w:tcPr>
            <w:tcW w:w="426" w:type="dxa"/>
            <w:gridSpan w:val="2"/>
          </w:tcPr>
          <w:p w:rsidR="004A122D" w:rsidRDefault="004A122D" w:rsidP="009326F8">
            <w:pPr>
              <w:pStyle w:val="a4"/>
              <w:rPr>
                <w:rtl/>
              </w:rPr>
            </w:pPr>
            <w:r>
              <w:rPr>
                <w:rtl/>
              </w:rPr>
              <w:t>א.</w:t>
            </w:r>
          </w:p>
        </w:tc>
        <w:tc>
          <w:tcPr>
            <w:tcW w:w="4819" w:type="dxa"/>
          </w:tcPr>
          <w:p w:rsidR="004A122D" w:rsidRDefault="004A122D" w:rsidP="009326F8">
            <w:pPr>
              <w:pStyle w:val="a4"/>
              <w:rPr>
                <w:rtl/>
              </w:rPr>
            </w:pPr>
            <w:r>
              <w:rPr>
                <w:rtl/>
              </w:rPr>
              <w:t>בעד פינוי כל כלי אשפה בקיבולת עד 1,500 ליטר</w:t>
            </w:r>
          </w:p>
        </w:tc>
        <w:tc>
          <w:tcPr>
            <w:tcW w:w="1843" w:type="dxa"/>
          </w:tcPr>
          <w:p w:rsidR="004A122D" w:rsidRDefault="004A122D" w:rsidP="009326F8">
            <w:pPr>
              <w:pStyle w:val="a4"/>
              <w:jc w:val="center"/>
              <w:rPr>
                <w:rtl/>
              </w:rPr>
            </w:pPr>
            <w:r>
              <w:rPr>
                <w:rtl/>
              </w:rPr>
              <w:t>- " -</w:t>
            </w:r>
          </w:p>
        </w:tc>
      </w:tr>
      <w:tr w:rsidR="004A122D" w:rsidTr="00F438CC">
        <w:trPr>
          <w:jc w:val="center"/>
        </w:trPr>
        <w:tc>
          <w:tcPr>
            <w:tcW w:w="617" w:type="dxa"/>
          </w:tcPr>
          <w:p w:rsidR="004A122D" w:rsidRDefault="004A122D" w:rsidP="009326F8">
            <w:pPr>
              <w:pStyle w:val="a4"/>
              <w:rPr>
                <w:rtl/>
              </w:rPr>
            </w:pPr>
          </w:p>
        </w:tc>
        <w:tc>
          <w:tcPr>
            <w:tcW w:w="426" w:type="dxa"/>
            <w:gridSpan w:val="2"/>
          </w:tcPr>
          <w:p w:rsidR="004A122D" w:rsidRDefault="004A122D" w:rsidP="009326F8">
            <w:pPr>
              <w:pStyle w:val="a4"/>
              <w:rPr>
                <w:rtl/>
              </w:rPr>
            </w:pPr>
            <w:r>
              <w:rPr>
                <w:rtl/>
              </w:rPr>
              <w:t>ב.</w:t>
            </w:r>
          </w:p>
        </w:tc>
        <w:tc>
          <w:tcPr>
            <w:tcW w:w="4819" w:type="dxa"/>
          </w:tcPr>
          <w:p w:rsidR="004A122D" w:rsidRDefault="004A122D" w:rsidP="009326F8">
            <w:pPr>
              <w:pStyle w:val="a4"/>
              <w:rPr>
                <w:rtl/>
              </w:rPr>
            </w:pPr>
            <w:r>
              <w:rPr>
                <w:rtl/>
              </w:rPr>
              <w:t>בעד פינוי כל כלי אשפה בקיבולת מעל 1,500 ליטר עד 6,000 ליטר</w:t>
            </w:r>
          </w:p>
        </w:tc>
        <w:tc>
          <w:tcPr>
            <w:tcW w:w="1843" w:type="dxa"/>
          </w:tcPr>
          <w:p w:rsidR="004A122D" w:rsidRDefault="004A122D" w:rsidP="009326F8">
            <w:pPr>
              <w:pStyle w:val="a4"/>
              <w:jc w:val="center"/>
              <w:rPr>
                <w:rtl/>
              </w:rPr>
            </w:pPr>
            <w:r>
              <w:rPr>
                <w:rtl/>
              </w:rPr>
              <w:t>- " -</w:t>
            </w:r>
          </w:p>
        </w:tc>
      </w:tr>
      <w:tr w:rsidR="004A122D" w:rsidTr="00F438CC">
        <w:trPr>
          <w:jc w:val="center"/>
        </w:trPr>
        <w:tc>
          <w:tcPr>
            <w:tcW w:w="617" w:type="dxa"/>
          </w:tcPr>
          <w:p w:rsidR="004A122D" w:rsidRDefault="004A122D" w:rsidP="009326F8">
            <w:pPr>
              <w:pStyle w:val="a4"/>
              <w:rPr>
                <w:rtl/>
              </w:rPr>
            </w:pPr>
          </w:p>
        </w:tc>
        <w:tc>
          <w:tcPr>
            <w:tcW w:w="426" w:type="dxa"/>
            <w:gridSpan w:val="2"/>
          </w:tcPr>
          <w:p w:rsidR="004A122D" w:rsidRDefault="004A122D" w:rsidP="009326F8">
            <w:pPr>
              <w:pStyle w:val="a4"/>
              <w:rPr>
                <w:rtl/>
              </w:rPr>
            </w:pPr>
            <w:r>
              <w:rPr>
                <w:rtl/>
              </w:rPr>
              <w:t>ג.</w:t>
            </w:r>
          </w:p>
        </w:tc>
        <w:tc>
          <w:tcPr>
            <w:tcW w:w="4819" w:type="dxa"/>
          </w:tcPr>
          <w:p w:rsidR="004A122D" w:rsidRDefault="004A122D" w:rsidP="003A6890">
            <w:pPr>
              <w:pStyle w:val="a4"/>
              <w:rPr>
                <w:rtl/>
              </w:rPr>
            </w:pPr>
            <w:r>
              <w:rPr>
                <w:rtl/>
              </w:rPr>
              <w:t>בעד פינוי כל כלי אשפה בקיבולת מעל 6,000 ליטר (10,000 ליטר</w:t>
            </w:r>
          </w:p>
        </w:tc>
        <w:tc>
          <w:tcPr>
            <w:tcW w:w="1843" w:type="dxa"/>
          </w:tcPr>
          <w:p w:rsidR="004A122D" w:rsidRDefault="004A122D" w:rsidP="009326F8">
            <w:pPr>
              <w:pStyle w:val="a4"/>
              <w:jc w:val="center"/>
              <w:rPr>
                <w:rtl/>
              </w:rPr>
            </w:pPr>
            <w:r>
              <w:rPr>
                <w:rtl/>
              </w:rPr>
              <w:t>- " -</w:t>
            </w:r>
          </w:p>
        </w:tc>
      </w:tr>
    </w:tbl>
    <w:p w:rsidR="003A6890" w:rsidRPr="003A6890" w:rsidRDefault="003A6890" w:rsidP="003A6890">
      <w:pPr>
        <w:pStyle w:val="af0"/>
        <w:rPr>
          <w:rtl/>
        </w:rPr>
      </w:pPr>
    </w:p>
    <w:p w:rsidR="004A122D" w:rsidRDefault="004A122D" w:rsidP="00BE474A">
      <w:pPr>
        <w:pStyle w:val="-1"/>
        <w:keepNext/>
        <w:keepLines/>
        <w:rPr>
          <w:rtl/>
        </w:rPr>
      </w:pPr>
      <w:r>
        <w:rPr>
          <w:rtl/>
        </w:rPr>
        <w:t>תוספת רביעית</w:t>
      </w:r>
    </w:p>
    <w:p w:rsidR="004A122D" w:rsidRPr="000A3736" w:rsidRDefault="004A122D" w:rsidP="00BE474A">
      <w:pPr>
        <w:pStyle w:val="13"/>
        <w:keepNext/>
        <w:keepLines/>
        <w:rPr>
          <w:rtl/>
        </w:rPr>
      </w:pPr>
      <w:r>
        <w:rPr>
          <w:rtl/>
        </w:rPr>
        <w:t xml:space="preserve">(סעיף 64 (ב) ) </w:t>
      </w:r>
    </w:p>
    <w:p w:rsidR="003A6890" w:rsidRDefault="003A6890" w:rsidP="00BE474A">
      <w:pPr>
        <w:pStyle w:val="12"/>
        <w:keepNext/>
        <w:keepLines/>
        <w:rPr>
          <w:rtl/>
        </w:rPr>
      </w:pPr>
    </w:p>
    <w:p w:rsidR="003A6890" w:rsidRDefault="003A6890" w:rsidP="00BE474A">
      <w:pPr>
        <w:pStyle w:val="12"/>
        <w:keepNext/>
        <w:keepLines/>
        <w:rPr>
          <w:rtl/>
        </w:rPr>
      </w:pP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
        <w:gridCol w:w="3643"/>
        <w:gridCol w:w="2131"/>
      </w:tblGrid>
      <w:tr w:rsidR="00325E5D" w:rsidTr="00BE474A">
        <w:trPr>
          <w:jc w:val="center"/>
        </w:trPr>
        <w:tc>
          <w:tcPr>
            <w:tcW w:w="4260" w:type="dxa"/>
            <w:gridSpan w:val="2"/>
          </w:tcPr>
          <w:p w:rsidR="00325E5D" w:rsidRDefault="00325E5D" w:rsidP="00BE474A">
            <w:pPr>
              <w:pStyle w:val="12"/>
              <w:keepNext/>
              <w:keepLines/>
              <w:ind w:firstLine="0"/>
              <w:rPr>
                <w:rtl/>
              </w:rPr>
            </w:pPr>
            <w:r>
              <w:rPr>
                <w:rtl/>
              </w:rPr>
              <w:t>בעד היתר</w:t>
            </w:r>
          </w:p>
        </w:tc>
        <w:tc>
          <w:tcPr>
            <w:tcW w:w="2131" w:type="dxa"/>
          </w:tcPr>
          <w:p w:rsidR="00325E5D" w:rsidRDefault="00325E5D" w:rsidP="00BE474A">
            <w:pPr>
              <w:pStyle w:val="12"/>
              <w:keepNext/>
              <w:keepLines/>
              <w:ind w:firstLine="0"/>
              <w:jc w:val="center"/>
              <w:rPr>
                <w:rtl/>
              </w:rPr>
            </w:pPr>
            <w:r>
              <w:rPr>
                <w:rtl/>
              </w:rPr>
              <w:t>האגרה בשקלים חדשים לשנה</w:t>
            </w:r>
          </w:p>
        </w:tc>
      </w:tr>
      <w:tr w:rsidR="00325E5D" w:rsidTr="00BE474A">
        <w:trPr>
          <w:jc w:val="center"/>
        </w:trPr>
        <w:tc>
          <w:tcPr>
            <w:tcW w:w="617" w:type="dxa"/>
          </w:tcPr>
          <w:p w:rsidR="00325E5D" w:rsidRDefault="00325E5D" w:rsidP="00BE474A">
            <w:pPr>
              <w:pStyle w:val="12"/>
              <w:keepNext/>
              <w:keepLines/>
              <w:ind w:firstLine="0"/>
              <w:rPr>
                <w:rtl/>
              </w:rPr>
            </w:pPr>
            <w:r>
              <w:rPr>
                <w:rtl/>
              </w:rPr>
              <w:t>1.</w:t>
            </w:r>
          </w:p>
        </w:tc>
        <w:tc>
          <w:tcPr>
            <w:tcW w:w="3643" w:type="dxa"/>
          </w:tcPr>
          <w:p w:rsidR="00325E5D" w:rsidRDefault="00325E5D" w:rsidP="00BE474A">
            <w:pPr>
              <w:pStyle w:val="12"/>
              <w:keepNext/>
              <w:keepLines/>
              <w:ind w:firstLine="0"/>
              <w:rPr>
                <w:rtl/>
              </w:rPr>
            </w:pPr>
            <w:r>
              <w:rPr>
                <w:rtl/>
              </w:rPr>
              <w:t>להעמיד שולחנות על מדרכה -</w:t>
            </w:r>
          </w:p>
        </w:tc>
        <w:tc>
          <w:tcPr>
            <w:tcW w:w="2131" w:type="dxa"/>
          </w:tcPr>
          <w:p w:rsidR="00325E5D" w:rsidRDefault="00325E5D" w:rsidP="00BE474A">
            <w:pPr>
              <w:pStyle w:val="12"/>
              <w:keepNext/>
              <w:keepLines/>
              <w:ind w:firstLine="0"/>
              <w:jc w:val="center"/>
              <w:rPr>
                <w:rtl/>
              </w:rPr>
            </w:pPr>
          </w:p>
        </w:tc>
      </w:tr>
      <w:tr w:rsidR="00325E5D" w:rsidTr="00BE474A">
        <w:trPr>
          <w:jc w:val="center"/>
        </w:trPr>
        <w:tc>
          <w:tcPr>
            <w:tcW w:w="617" w:type="dxa"/>
          </w:tcPr>
          <w:p w:rsidR="00325E5D" w:rsidRDefault="00325E5D" w:rsidP="00BE474A">
            <w:pPr>
              <w:pStyle w:val="12"/>
              <w:keepNext/>
              <w:keepLines/>
              <w:ind w:firstLine="0"/>
              <w:rPr>
                <w:rtl/>
              </w:rPr>
            </w:pPr>
          </w:p>
        </w:tc>
        <w:tc>
          <w:tcPr>
            <w:tcW w:w="3643" w:type="dxa"/>
          </w:tcPr>
          <w:p w:rsidR="00325E5D" w:rsidRDefault="00325E5D" w:rsidP="00BE474A">
            <w:pPr>
              <w:pStyle w:val="12"/>
              <w:keepNext/>
              <w:keepLines/>
              <w:ind w:firstLine="0"/>
              <w:rPr>
                <w:rtl/>
              </w:rPr>
            </w:pPr>
            <w:r>
              <w:rPr>
                <w:rtl/>
              </w:rPr>
              <w:t xml:space="preserve">בעד 4 השולחנות הראשונים </w:t>
            </w:r>
          </w:p>
        </w:tc>
        <w:tc>
          <w:tcPr>
            <w:tcW w:w="2131" w:type="dxa"/>
          </w:tcPr>
          <w:p w:rsidR="00325E5D" w:rsidRDefault="00325E5D" w:rsidP="00BE474A">
            <w:pPr>
              <w:pStyle w:val="12"/>
              <w:keepNext/>
              <w:keepLines/>
              <w:ind w:firstLine="0"/>
              <w:jc w:val="center"/>
              <w:rPr>
                <w:rtl/>
              </w:rPr>
            </w:pPr>
            <w:r>
              <w:rPr>
                <w:rtl/>
              </w:rPr>
              <w:t>50 ש"ח</w:t>
            </w:r>
          </w:p>
        </w:tc>
      </w:tr>
      <w:tr w:rsidR="00325E5D" w:rsidTr="00BE474A">
        <w:trPr>
          <w:jc w:val="center"/>
        </w:trPr>
        <w:tc>
          <w:tcPr>
            <w:tcW w:w="617" w:type="dxa"/>
          </w:tcPr>
          <w:p w:rsidR="00325E5D" w:rsidRDefault="00325E5D" w:rsidP="00BE474A">
            <w:pPr>
              <w:pStyle w:val="12"/>
              <w:keepNext/>
              <w:keepLines/>
              <w:ind w:firstLine="0"/>
              <w:rPr>
                <w:rtl/>
              </w:rPr>
            </w:pPr>
          </w:p>
        </w:tc>
        <w:tc>
          <w:tcPr>
            <w:tcW w:w="3643" w:type="dxa"/>
          </w:tcPr>
          <w:p w:rsidR="00325E5D" w:rsidRDefault="00325E5D" w:rsidP="00BE474A">
            <w:pPr>
              <w:pStyle w:val="12"/>
              <w:keepNext/>
              <w:keepLines/>
              <w:ind w:firstLine="0"/>
              <w:rPr>
                <w:rtl/>
              </w:rPr>
            </w:pPr>
            <w:r>
              <w:rPr>
                <w:rtl/>
              </w:rPr>
              <w:t xml:space="preserve">בעד שולחן נוסף </w:t>
            </w:r>
          </w:p>
        </w:tc>
        <w:tc>
          <w:tcPr>
            <w:tcW w:w="2131" w:type="dxa"/>
          </w:tcPr>
          <w:p w:rsidR="00325E5D" w:rsidRDefault="00325E5D" w:rsidP="00BE474A">
            <w:pPr>
              <w:pStyle w:val="12"/>
              <w:keepNext/>
              <w:keepLines/>
              <w:ind w:firstLine="0"/>
              <w:jc w:val="center"/>
              <w:rPr>
                <w:rtl/>
              </w:rPr>
            </w:pPr>
            <w:r>
              <w:rPr>
                <w:rtl/>
              </w:rPr>
              <w:t>10 ש"ח</w:t>
            </w:r>
          </w:p>
        </w:tc>
      </w:tr>
      <w:tr w:rsidR="00EF5291" w:rsidTr="00BE474A">
        <w:trPr>
          <w:jc w:val="center"/>
        </w:trPr>
        <w:tc>
          <w:tcPr>
            <w:tcW w:w="617" w:type="dxa"/>
          </w:tcPr>
          <w:p w:rsidR="00EF5291" w:rsidRDefault="00EF5291" w:rsidP="00BE474A">
            <w:pPr>
              <w:pStyle w:val="12"/>
              <w:keepNext/>
              <w:keepLines/>
              <w:ind w:firstLine="0"/>
              <w:rPr>
                <w:rtl/>
              </w:rPr>
            </w:pPr>
          </w:p>
        </w:tc>
        <w:tc>
          <w:tcPr>
            <w:tcW w:w="3643" w:type="dxa"/>
          </w:tcPr>
          <w:p w:rsidR="00EF5291" w:rsidRDefault="00EF5291" w:rsidP="00BE474A">
            <w:pPr>
              <w:pStyle w:val="12"/>
              <w:keepNext/>
              <w:keepLines/>
              <w:ind w:firstLine="0"/>
              <w:rPr>
                <w:rtl/>
              </w:rPr>
            </w:pPr>
          </w:p>
        </w:tc>
        <w:tc>
          <w:tcPr>
            <w:tcW w:w="2131" w:type="dxa"/>
          </w:tcPr>
          <w:p w:rsidR="00EF5291" w:rsidRDefault="00EF5291" w:rsidP="00BE474A">
            <w:pPr>
              <w:pStyle w:val="12"/>
              <w:keepNext/>
              <w:keepLines/>
              <w:ind w:firstLine="0"/>
              <w:jc w:val="center"/>
              <w:rPr>
                <w:rtl/>
              </w:rPr>
            </w:pPr>
          </w:p>
        </w:tc>
      </w:tr>
      <w:tr w:rsidR="00325E5D" w:rsidTr="00BE474A">
        <w:trPr>
          <w:jc w:val="center"/>
        </w:trPr>
        <w:tc>
          <w:tcPr>
            <w:tcW w:w="617" w:type="dxa"/>
          </w:tcPr>
          <w:p w:rsidR="00325E5D" w:rsidRDefault="00325E5D" w:rsidP="00BE474A">
            <w:pPr>
              <w:pStyle w:val="12"/>
              <w:keepNext/>
              <w:keepLines/>
              <w:ind w:firstLine="0"/>
              <w:rPr>
                <w:rtl/>
              </w:rPr>
            </w:pPr>
            <w:r>
              <w:rPr>
                <w:rtl/>
              </w:rPr>
              <w:t>2.</w:t>
            </w:r>
          </w:p>
        </w:tc>
        <w:tc>
          <w:tcPr>
            <w:tcW w:w="3643" w:type="dxa"/>
          </w:tcPr>
          <w:p w:rsidR="00325E5D" w:rsidRDefault="00325E5D" w:rsidP="00BE474A">
            <w:pPr>
              <w:pStyle w:val="12"/>
              <w:keepNext/>
              <w:keepLines/>
              <w:ind w:firstLine="0"/>
              <w:rPr>
                <w:rtl/>
              </w:rPr>
            </w:pPr>
            <w:r>
              <w:rPr>
                <w:rtl/>
              </w:rPr>
              <w:t>להעמיד כסאות על מדרכה -</w:t>
            </w:r>
          </w:p>
        </w:tc>
        <w:tc>
          <w:tcPr>
            <w:tcW w:w="2131" w:type="dxa"/>
          </w:tcPr>
          <w:p w:rsidR="00325E5D" w:rsidRDefault="00325E5D" w:rsidP="00BE474A">
            <w:pPr>
              <w:pStyle w:val="12"/>
              <w:keepNext/>
              <w:keepLines/>
              <w:ind w:firstLine="0"/>
              <w:jc w:val="center"/>
              <w:rPr>
                <w:rtl/>
              </w:rPr>
            </w:pPr>
          </w:p>
        </w:tc>
      </w:tr>
      <w:tr w:rsidR="00325E5D" w:rsidTr="00BE474A">
        <w:trPr>
          <w:jc w:val="center"/>
        </w:trPr>
        <w:tc>
          <w:tcPr>
            <w:tcW w:w="617" w:type="dxa"/>
          </w:tcPr>
          <w:p w:rsidR="00325E5D" w:rsidRDefault="00325E5D" w:rsidP="00BE474A">
            <w:pPr>
              <w:pStyle w:val="12"/>
              <w:keepNext/>
              <w:keepLines/>
              <w:ind w:firstLine="0"/>
              <w:rPr>
                <w:rtl/>
              </w:rPr>
            </w:pPr>
          </w:p>
        </w:tc>
        <w:tc>
          <w:tcPr>
            <w:tcW w:w="3643" w:type="dxa"/>
          </w:tcPr>
          <w:p w:rsidR="00325E5D" w:rsidRDefault="00325E5D" w:rsidP="00BE474A">
            <w:pPr>
              <w:pStyle w:val="12"/>
              <w:keepNext/>
              <w:keepLines/>
              <w:ind w:firstLine="0"/>
              <w:rPr>
                <w:rtl/>
              </w:rPr>
            </w:pPr>
            <w:r>
              <w:rPr>
                <w:rtl/>
              </w:rPr>
              <w:t>בעד 16  הכסאות הראשונים</w:t>
            </w:r>
          </w:p>
        </w:tc>
        <w:tc>
          <w:tcPr>
            <w:tcW w:w="2131" w:type="dxa"/>
          </w:tcPr>
          <w:p w:rsidR="00325E5D" w:rsidRDefault="00325E5D" w:rsidP="00BE474A">
            <w:pPr>
              <w:pStyle w:val="12"/>
              <w:keepNext/>
              <w:keepLines/>
              <w:ind w:firstLine="0"/>
              <w:jc w:val="center"/>
              <w:rPr>
                <w:rtl/>
              </w:rPr>
            </w:pPr>
            <w:r>
              <w:rPr>
                <w:rtl/>
              </w:rPr>
              <w:t>50 ש"ח</w:t>
            </w:r>
          </w:p>
        </w:tc>
      </w:tr>
      <w:tr w:rsidR="00325E5D" w:rsidTr="00BE474A">
        <w:trPr>
          <w:jc w:val="center"/>
        </w:trPr>
        <w:tc>
          <w:tcPr>
            <w:tcW w:w="617" w:type="dxa"/>
          </w:tcPr>
          <w:p w:rsidR="00325E5D" w:rsidRDefault="00325E5D" w:rsidP="00BE474A">
            <w:pPr>
              <w:pStyle w:val="12"/>
              <w:keepNext/>
              <w:keepLines/>
              <w:ind w:firstLine="0"/>
              <w:rPr>
                <w:rtl/>
              </w:rPr>
            </w:pPr>
          </w:p>
        </w:tc>
        <w:tc>
          <w:tcPr>
            <w:tcW w:w="3643" w:type="dxa"/>
          </w:tcPr>
          <w:p w:rsidR="00325E5D" w:rsidRDefault="00325E5D" w:rsidP="00BE474A">
            <w:pPr>
              <w:pStyle w:val="12"/>
              <w:keepNext/>
              <w:keepLines/>
              <w:ind w:firstLine="0"/>
              <w:rPr>
                <w:rtl/>
              </w:rPr>
            </w:pPr>
            <w:r>
              <w:rPr>
                <w:rtl/>
              </w:rPr>
              <w:t>בעד כל כסא נוסף</w:t>
            </w:r>
          </w:p>
        </w:tc>
        <w:tc>
          <w:tcPr>
            <w:tcW w:w="2131" w:type="dxa"/>
          </w:tcPr>
          <w:p w:rsidR="00325E5D" w:rsidRDefault="00325E5D" w:rsidP="00BE474A">
            <w:pPr>
              <w:pStyle w:val="12"/>
              <w:keepNext/>
              <w:keepLines/>
              <w:ind w:firstLine="0"/>
              <w:jc w:val="center"/>
              <w:rPr>
                <w:rtl/>
              </w:rPr>
            </w:pPr>
            <w:r>
              <w:rPr>
                <w:rtl/>
              </w:rPr>
              <w:t>10 ש"ח</w:t>
            </w:r>
          </w:p>
        </w:tc>
      </w:tr>
      <w:tr w:rsidR="00EF5291" w:rsidTr="00BE474A">
        <w:trPr>
          <w:jc w:val="center"/>
        </w:trPr>
        <w:tc>
          <w:tcPr>
            <w:tcW w:w="617" w:type="dxa"/>
          </w:tcPr>
          <w:p w:rsidR="00EF5291" w:rsidRDefault="00EF5291" w:rsidP="00BE474A">
            <w:pPr>
              <w:pStyle w:val="12"/>
              <w:keepNext/>
              <w:keepLines/>
              <w:ind w:firstLine="0"/>
              <w:rPr>
                <w:rtl/>
              </w:rPr>
            </w:pPr>
          </w:p>
        </w:tc>
        <w:tc>
          <w:tcPr>
            <w:tcW w:w="3643" w:type="dxa"/>
          </w:tcPr>
          <w:p w:rsidR="00EF5291" w:rsidRDefault="00EF5291" w:rsidP="00BE474A">
            <w:pPr>
              <w:pStyle w:val="12"/>
              <w:keepNext/>
              <w:keepLines/>
              <w:ind w:firstLine="0"/>
              <w:rPr>
                <w:rtl/>
              </w:rPr>
            </w:pPr>
          </w:p>
        </w:tc>
        <w:tc>
          <w:tcPr>
            <w:tcW w:w="2131" w:type="dxa"/>
          </w:tcPr>
          <w:p w:rsidR="00EF5291" w:rsidRDefault="00EF5291" w:rsidP="00BE474A">
            <w:pPr>
              <w:pStyle w:val="12"/>
              <w:keepNext/>
              <w:keepLines/>
              <w:ind w:firstLine="0"/>
              <w:jc w:val="center"/>
              <w:rPr>
                <w:rtl/>
              </w:rPr>
            </w:pPr>
          </w:p>
        </w:tc>
      </w:tr>
      <w:tr w:rsidR="00325E5D" w:rsidTr="00BE474A">
        <w:trPr>
          <w:jc w:val="center"/>
        </w:trPr>
        <w:tc>
          <w:tcPr>
            <w:tcW w:w="617" w:type="dxa"/>
          </w:tcPr>
          <w:p w:rsidR="00325E5D" w:rsidRDefault="00325E5D" w:rsidP="00BE474A">
            <w:pPr>
              <w:pStyle w:val="12"/>
              <w:keepNext/>
              <w:keepLines/>
              <w:ind w:firstLine="0"/>
              <w:rPr>
                <w:rtl/>
              </w:rPr>
            </w:pPr>
            <w:r>
              <w:rPr>
                <w:rtl/>
              </w:rPr>
              <w:t>3.</w:t>
            </w:r>
          </w:p>
        </w:tc>
        <w:tc>
          <w:tcPr>
            <w:tcW w:w="3643" w:type="dxa"/>
          </w:tcPr>
          <w:p w:rsidR="00325E5D" w:rsidRDefault="00325E5D" w:rsidP="00BE474A">
            <w:pPr>
              <w:pStyle w:val="12"/>
              <w:keepNext/>
              <w:keepLines/>
              <w:ind w:firstLine="0"/>
              <w:rPr>
                <w:rtl/>
              </w:rPr>
            </w:pPr>
            <w:r>
              <w:rPr>
                <w:rtl/>
              </w:rPr>
              <w:t>להעמיד מכונות לייצור גלידה, או למכירת פלאפל   מיצים לכל מכונה</w:t>
            </w:r>
          </w:p>
        </w:tc>
        <w:tc>
          <w:tcPr>
            <w:tcW w:w="2131" w:type="dxa"/>
          </w:tcPr>
          <w:p w:rsidR="00325E5D" w:rsidRDefault="00325E5D" w:rsidP="00BE474A">
            <w:pPr>
              <w:pStyle w:val="12"/>
              <w:keepNext/>
              <w:keepLines/>
              <w:ind w:firstLine="0"/>
              <w:jc w:val="center"/>
              <w:rPr>
                <w:rtl/>
              </w:rPr>
            </w:pPr>
            <w:r>
              <w:rPr>
                <w:rtl/>
              </w:rPr>
              <w:t>200 ש"ח</w:t>
            </w:r>
          </w:p>
        </w:tc>
      </w:tr>
      <w:tr w:rsidR="00EF5291" w:rsidTr="00BE474A">
        <w:trPr>
          <w:jc w:val="center"/>
        </w:trPr>
        <w:tc>
          <w:tcPr>
            <w:tcW w:w="617" w:type="dxa"/>
          </w:tcPr>
          <w:p w:rsidR="00EF5291" w:rsidRDefault="00EF5291" w:rsidP="00BE474A">
            <w:pPr>
              <w:pStyle w:val="12"/>
              <w:keepNext/>
              <w:keepLines/>
              <w:ind w:firstLine="0"/>
              <w:rPr>
                <w:rtl/>
              </w:rPr>
            </w:pPr>
          </w:p>
        </w:tc>
        <w:tc>
          <w:tcPr>
            <w:tcW w:w="3643" w:type="dxa"/>
          </w:tcPr>
          <w:p w:rsidR="00EF5291" w:rsidRDefault="00EF5291" w:rsidP="00BE474A">
            <w:pPr>
              <w:pStyle w:val="12"/>
              <w:keepNext/>
              <w:keepLines/>
              <w:ind w:firstLine="0"/>
              <w:rPr>
                <w:rtl/>
              </w:rPr>
            </w:pPr>
          </w:p>
        </w:tc>
        <w:tc>
          <w:tcPr>
            <w:tcW w:w="2131" w:type="dxa"/>
          </w:tcPr>
          <w:p w:rsidR="00EF5291" w:rsidRDefault="00EF5291" w:rsidP="00BE474A">
            <w:pPr>
              <w:pStyle w:val="12"/>
              <w:keepNext/>
              <w:keepLines/>
              <w:ind w:firstLine="0"/>
              <w:jc w:val="center"/>
              <w:rPr>
                <w:rtl/>
              </w:rPr>
            </w:pPr>
          </w:p>
        </w:tc>
      </w:tr>
      <w:tr w:rsidR="00325E5D" w:rsidTr="00BE474A">
        <w:trPr>
          <w:jc w:val="center"/>
        </w:trPr>
        <w:tc>
          <w:tcPr>
            <w:tcW w:w="617" w:type="dxa"/>
          </w:tcPr>
          <w:p w:rsidR="00325E5D" w:rsidRDefault="00325E5D" w:rsidP="00BE474A">
            <w:pPr>
              <w:pStyle w:val="12"/>
              <w:keepNext/>
              <w:keepLines/>
              <w:ind w:firstLine="0"/>
              <w:rPr>
                <w:rtl/>
              </w:rPr>
            </w:pPr>
            <w:r>
              <w:rPr>
                <w:rtl/>
              </w:rPr>
              <w:t>4.</w:t>
            </w:r>
          </w:p>
        </w:tc>
        <w:tc>
          <w:tcPr>
            <w:tcW w:w="3643" w:type="dxa"/>
          </w:tcPr>
          <w:p w:rsidR="00325E5D" w:rsidRDefault="00325E5D" w:rsidP="00BE474A">
            <w:pPr>
              <w:pStyle w:val="12"/>
              <w:keepNext/>
              <w:keepLines/>
              <w:ind w:firstLine="0"/>
              <w:rPr>
                <w:rtl/>
              </w:rPr>
            </w:pPr>
            <w:r>
              <w:rPr>
                <w:rtl/>
              </w:rPr>
              <w:t>להעמיד מאזניים אוטומטיים או כל מכונה או מכשיר אחר, לכל מכונה או מכשיר</w:t>
            </w:r>
          </w:p>
        </w:tc>
        <w:tc>
          <w:tcPr>
            <w:tcW w:w="2131" w:type="dxa"/>
          </w:tcPr>
          <w:p w:rsidR="00325E5D" w:rsidRDefault="00325E5D" w:rsidP="00BE474A">
            <w:pPr>
              <w:pStyle w:val="12"/>
              <w:keepNext/>
              <w:keepLines/>
              <w:ind w:firstLine="0"/>
              <w:jc w:val="center"/>
              <w:rPr>
                <w:rtl/>
              </w:rPr>
            </w:pPr>
            <w:r>
              <w:rPr>
                <w:rtl/>
              </w:rPr>
              <w:t>100 ש"ח</w:t>
            </w:r>
          </w:p>
        </w:tc>
      </w:tr>
      <w:tr w:rsidR="00EF5291" w:rsidTr="00BE474A">
        <w:trPr>
          <w:jc w:val="center"/>
        </w:trPr>
        <w:tc>
          <w:tcPr>
            <w:tcW w:w="617" w:type="dxa"/>
          </w:tcPr>
          <w:p w:rsidR="00EF5291" w:rsidRDefault="00EF5291" w:rsidP="00BE474A">
            <w:pPr>
              <w:pStyle w:val="12"/>
              <w:keepNext/>
              <w:keepLines/>
              <w:ind w:firstLine="0"/>
              <w:rPr>
                <w:rtl/>
              </w:rPr>
            </w:pPr>
          </w:p>
        </w:tc>
        <w:tc>
          <w:tcPr>
            <w:tcW w:w="3643" w:type="dxa"/>
          </w:tcPr>
          <w:p w:rsidR="00EF5291" w:rsidRDefault="00EF5291" w:rsidP="00BE474A">
            <w:pPr>
              <w:pStyle w:val="12"/>
              <w:keepNext/>
              <w:keepLines/>
              <w:ind w:firstLine="0"/>
              <w:rPr>
                <w:rtl/>
              </w:rPr>
            </w:pPr>
          </w:p>
        </w:tc>
        <w:tc>
          <w:tcPr>
            <w:tcW w:w="2131" w:type="dxa"/>
          </w:tcPr>
          <w:p w:rsidR="00EF5291" w:rsidRDefault="00EF5291" w:rsidP="00BE474A">
            <w:pPr>
              <w:pStyle w:val="12"/>
              <w:keepNext/>
              <w:keepLines/>
              <w:ind w:firstLine="0"/>
              <w:jc w:val="center"/>
              <w:rPr>
                <w:rtl/>
              </w:rPr>
            </w:pPr>
          </w:p>
        </w:tc>
      </w:tr>
      <w:tr w:rsidR="00325E5D" w:rsidTr="00BE474A">
        <w:trPr>
          <w:jc w:val="center"/>
        </w:trPr>
        <w:tc>
          <w:tcPr>
            <w:tcW w:w="617" w:type="dxa"/>
          </w:tcPr>
          <w:p w:rsidR="00325E5D" w:rsidRDefault="00325E5D" w:rsidP="00BE474A">
            <w:pPr>
              <w:pStyle w:val="12"/>
              <w:keepNext/>
              <w:keepLines/>
              <w:ind w:firstLine="0"/>
              <w:rPr>
                <w:rtl/>
              </w:rPr>
            </w:pPr>
            <w:r>
              <w:rPr>
                <w:rtl/>
              </w:rPr>
              <w:t>5.</w:t>
            </w:r>
          </w:p>
        </w:tc>
        <w:tc>
          <w:tcPr>
            <w:tcW w:w="3643" w:type="dxa"/>
          </w:tcPr>
          <w:p w:rsidR="00325E5D" w:rsidRDefault="00325E5D" w:rsidP="00BE474A">
            <w:pPr>
              <w:pStyle w:val="12"/>
              <w:keepNext/>
              <w:keepLines/>
              <w:ind w:firstLine="0"/>
              <w:rPr>
                <w:rtl/>
              </w:rPr>
            </w:pPr>
            <w:r>
              <w:rPr>
                <w:rtl/>
              </w:rPr>
              <w:t>להצגת או העמדת עציצים, אדניות או פרחים ברחוב בחזית החנות לפרחים</w:t>
            </w:r>
          </w:p>
        </w:tc>
        <w:tc>
          <w:tcPr>
            <w:tcW w:w="2131" w:type="dxa"/>
          </w:tcPr>
          <w:p w:rsidR="00325E5D" w:rsidRDefault="00325E5D" w:rsidP="00BE474A">
            <w:pPr>
              <w:pStyle w:val="12"/>
              <w:keepNext/>
              <w:keepLines/>
              <w:ind w:firstLine="0"/>
              <w:jc w:val="center"/>
              <w:rPr>
                <w:rtl/>
              </w:rPr>
            </w:pPr>
            <w:r>
              <w:rPr>
                <w:rtl/>
              </w:rPr>
              <w:t>100 ש"ח</w:t>
            </w:r>
          </w:p>
        </w:tc>
      </w:tr>
    </w:tbl>
    <w:p w:rsidR="004A122D" w:rsidRDefault="004A122D" w:rsidP="00E21280">
      <w:pPr>
        <w:pStyle w:val="12"/>
        <w:rPr>
          <w:rtl/>
        </w:rPr>
      </w:pPr>
    </w:p>
    <w:p w:rsidR="004A122D" w:rsidRDefault="004A122D" w:rsidP="00E21280">
      <w:pPr>
        <w:pStyle w:val="12"/>
        <w:rPr>
          <w:rtl/>
        </w:rPr>
      </w:pPr>
    </w:p>
    <w:p w:rsidR="004A122D" w:rsidRDefault="00325E5D" w:rsidP="00325E5D">
      <w:pPr>
        <w:pStyle w:val="-1"/>
        <w:rPr>
          <w:rtl/>
        </w:rPr>
      </w:pPr>
      <w:r>
        <w:rPr>
          <w:rtl/>
        </w:rPr>
        <w:t>תוספת חמישית</w:t>
      </w:r>
    </w:p>
    <w:p w:rsidR="00325E5D" w:rsidRDefault="00325E5D" w:rsidP="00325E5D">
      <w:pPr>
        <w:pStyle w:val="13"/>
      </w:pPr>
      <w:r>
        <w:rPr>
          <w:rtl/>
        </w:rPr>
        <w:t>(סעיף 64 (ג) )</w:t>
      </w:r>
    </w:p>
    <w:p w:rsidR="00325E5D" w:rsidRPr="00325E5D" w:rsidRDefault="00325E5D" w:rsidP="00325E5D">
      <w:pPr>
        <w:pStyle w:val="a4"/>
      </w:pP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0"/>
        <w:gridCol w:w="2131"/>
      </w:tblGrid>
      <w:tr w:rsidR="00325E5D" w:rsidTr="00BE474A">
        <w:trPr>
          <w:jc w:val="center"/>
        </w:trPr>
        <w:tc>
          <w:tcPr>
            <w:tcW w:w="4260" w:type="dxa"/>
          </w:tcPr>
          <w:p w:rsidR="00325E5D" w:rsidRDefault="00325E5D" w:rsidP="00325E5D">
            <w:pPr>
              <w:pStyle w:val="12"/>
              <w:ind w:firstLine="0"/>
              <w:rPr>
                <w:rtl/>
              </w:rPr>
            </w:pPr>
            <w:r>
              <w:rPr>
                <w:rtl/>
              </w:rPr>
              <w:t>בעד היתר לפתיחת שוחות</w:t>
            </w:r>
          </w:p>
        </w:tc>
        <w:tc>
          <w:tcPr>
            <w:tcW w:w="2131" w:type="dxa"/>
          </w:tcPr>
          <w:p w:rsidR="00325E5D" w:rsidRDefault="00325E5D" w:rsidP="009326F8">
            <w:pPr>
              <w:pStyle w:val="12"/>
              <w:ind w:firstLine="0"/>
              <w:jc w:val="center"/>
              <w:rPr>
                <w:rtl/>
              </w:rPr>
            </w:pPr>
            <w:r>
              <w:rPr>
                <w:rtl/>
              </w:rPr>
              <w:t>האגרה בשקלים עפ"י חשבון המנהל</w:t>
            </w:r>
          </w:p>
        </w:tc>
      </w:tr>
    </w:tbl>
    <w:p w:rsidR="004A122D" w:rsidRDefault="004A122D" w:rsidP="00E21280">
      <w:pPr>
        <w:pStyle w:val="12"/>
        <w:rPr>
          <w:rtl/>
        </w:rPr>
      </w:pPr>
    </w:p>
    <w:p w:rsidR="003A6890" w:rsidRDefault="003A6890" w:rsidP="00E21280">
      <w:pPr>
        <w:pStyle w:val="12"/>
        <w:rPr>
          <w:rtl/>
        </w:rPr>
      </w:pPr>
    </w:p>
    <w:p w:rsidR="00DC24EB" w:rsidRDefault="00DC24EB" w:rsidP="009009AE">
      <w:pPr>
        <w:pStyle w:val="aff5"/>
        <w:rPr>
          <w:rtl/>
        </w:rPr>
      </w:pPr>
    </w:p>
    <w:p w:rsidR="00DC24EB" w:rsidRDefault="00325E5D" w:rsidP="00DC24EB">
      <w:pPr>
        <w:pStyle w:val="aff6"/>
        <w:rPr>
          <w:rtl/>
        </w:rPr>
      </w:pPr>
      <w:r>
        <w:rPr>
          <w:rtl/>
        </w:rPr>
        <w:t>שלמה קטן</w:t>
      </w:r>
    </w:p>
    <w:p w:rsidR="00DC24EB" w:rsidRPr="009009AE" w:rsidRDefault="00DC24EB" w:rsidP="00325E5D">
      <w:pPr>
        <w:pStyle w:val="aff6"/>
        <w:rPr>
          <w:rtl/>
        </w:rPr>
      </w:pPr>
      <w:r w:rsidRPr="009009AE">
        <w:rPr>
          <w:rtl/>
        </w:rPr>
        <w:t>ראש המועצה</w:t>
      </w:r>
      <w:r>
        <w:rPr>
          <w:rtl/>
        </w:rPr>
        <w:t xml:space="preserve"> </w:t>
      </w:r>
      <w:r w:rsidR="00325E5D">
        <w:rPr>
          <w:rtl/>
        </w:rPr>
        <w:t xml:space="preserve">המקומית </w:t>
      </w:r>
      <w:r w:rsidR="00325E5D">
        <w:rPr>
          <w:rtl/>
        </w:rPr>
        <w:br/>
        <w:t>אלפי מנשה</w:t>
      </w:r>
    </w:p>
    <w:p w:rsidR="00DC24EB" w:rsidRDefault="00DC24EB" w:rsidP="00DC24EB">
      <w:pPr>
        <w:pStyle w:val="a4"/>
        <w:rPr>
          <w:rtl/>
        </w:rPr>
      </w:pPr>
    </w:p>
    <w:p w:rsidR="00DC24EB" w:rsidRDefault="00DC24EB" w:rsidP="00424F56">
      <w:pPr>
        <w:pStyle w:val="a6"/>
        <w:rPr>
          <w:rtl/>
        </w:rPr>
      </w:pPr>
      <w:r>
        <w:rPr>
          <w:rtl/>
        </w:rPr>
        <w:t xml:space="preserve">נתאשר,  </w:t>
      </w:r>
      <w:r w:rsidR="00424F56">
        <w:rPr>
          <w:rtl/>
        </w:rPr>
        <w:t>2.5.1986</w:t>
      </w:r>
    </w:p>
    <w:p w:rsidR="00DC24EB" w:rsidRDefault="00DC24EB" w:rsidP="00DC24EB">
      <w:pPr>
        <w:pStyle w:val="a4"/>
        <w:rPr>
          <w:rtl/>
        </w:rPr>
      </w:pPr>
    </w:p>
    <w:p w:rsidR="00DC24EB" w:rsidRDefault="00424F56" w:rsidP="00DC24EB">
      <w:pPr>
        <w:pStyle w:val="ab"/>
        <w:rPr>
          <w:rtl/>
        </w:rPr>
      </w:pPr>
      <w:r>
        <w:rPr>
          <w:rtl/>
        </w:rPr>
        <w:t>שלמה עמר, הממונה</w:t>
      </w:r>
    </w:p>
    <w:p w:rsidR="00A1216E" w:rsidRDefault="00A1216E" w:rsidP="00A222BB">
      <w:pPr>
        <w:pStyle w:val="a4"/>
        <w:rPr>
          <w:rtl/>
        </w:rPr>
      </w:pPr>
    </w:p>
    <w:p w:rsidR="00424F56" w:rsidRDefault="00424F56" w:rsidP="00A222BB">
      <w:pPr>
        <w:pStyle w:val="a4"/>
        <w:rPr>
          <w:rtl/>
        </w:rPr>
      </w:pPr>
    </w:p>
    <w:p w:rsidR="00A1216E" w:rsidRDefault="00A1216E" w:rsidP="00A222BB">
      <w:pPr>
        <w:pStyle w:val="a4"/>
        <w:rPr>
          <w:rtl/>
        </w:rPr>
      </w:pPr>
    </w:p>
    <w:p w:rsidR="00097B15" w:rsidRDefault="00097B15" w:rsidP="00A222BB">
      <w:pPr>
        <w:pStyle w:val="a4"/>
        <w:rPr>
          <w:rtl/>
        </w:rPr>
      </w:pPr>
    </w:p>
    <w:p w:rsidR="00097B15" w:rsidRDefault="00097B15" w:rsidP="00A222BB">
      <w:pPr>
        <w:pStyle w:val="a4"/>
        <w:rPr>
          <w:rtl/>
        </w:rPr>
      </w:pPr>
    </w:p>
    <w:p w:rsidR="00097B15" w:rsidRPr="007C0C74" w:rsidRDefault="00097B15" w:rsidP="00A222BB">
      <w:pPr>
        <w:pStyle w:val="a4"/>
        <w:rPr>
          <w:rtl/>
        </w:rPr>
      </w:pPr>
    </w:p>
    <w:sectPr w:rsidR="00097B15"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998" w:rsidRDefault="00CF2998" w:rsidP="00A222BB">
      <w:r>
        <w:separator/>
      </w:r>
    </w:p>
  </w:endnote>
  <w:endnote w:type="continuationSeparator" w:id="0">
    <w:p w:rsidR="00CF2998" w:rsidRDefault="00CF2998" w:rsidP="00A222BB">
      <w:r>
        <w:continuationSeparator/>
      </w:r>
    </w:p>
  </w:endnote>
  <w:endnote w:id="1">
    <w:p w:rsidR="00000000" w:rsidRDefault="00934EEE" w:rsidP="008C4429">
      <w:pPr>
        <w:pStyle w:val="aff9"/>
      </w:pPr>
      <w:r>
        <w:rPr>
          <w:rStyle w:val="affb"/>
          <w:rFonts w:cs="David"/>
        </w:rPr>
        <w:endnoteRef/>
      </w:r>
      <w:r>
        <w:rPr>
          <w:rtl/>
        </w:rPr>
        <w:t xml:space="preserve"> בחוק זה לא צורפו כותרות לסעיפים.</w:t>
      </w:r>
    </w:p>
  </w:endnote>
  <w:endnote w:id="2">
    <w:p w:rsidR="00000000" w:rsidRDefault="00934EEE" w:rsidP="00424F56">
      <w:pPr>
        <w:pStyle w:val="aff9"/>
      </w:pPr>
      <w:r>
        <w:rPr>
          <w:rStyle w:val="affb"/>
          <w:rFonts w:cs="David"/>
        </w:rPr>
        <w:endnoteRef/>
      </w:r>
      <w:r>
        <w:rPr>
          <w:rtl/>
        </w:rPr>
        <w:t xml:space="preserve"> כך נכתב במקור.</w:t>
      </w:r>
    </w:p>
  </w:endnote>
  <w:endnote w:id="3">
    <w:p w:rsidR="00000000" w:rsidRDefault="00934EEE">
      <w:pPr>
        <w:pStyle w:val="aff9"/>
      </w:pPr>
      <w:r>
        <w:rPr>
          <w:rStyle w:val="affb"/>
          <w:rFonts w:cs="David"/>
        </w:rPr>
        <w:endnoteRef/>
      </w:r>
      <w:r>
        <w:rPr>
          <w:rtl/>
        </w:rPr>
        <w:t xml:space="preserve"> כך נכתב במקור.</w:t>
      </w:r>
    </w:p>
  </w:endnote>
  <w:endnote w:id="4">
    <w:p w:rsidR="00000000" w:rsidRDefault="00934EEE" w:rsidP="004160BE">
      <w:pPr>
        <w:pStyle w:val="aff9"/>
      </w:pPr>
      <w:r>
        <w:rPr>
          <w:rStyle w:val="affb"/>
          <w:rFonts w:cs="David"/>
        </w:rPr>
        <w:endnoteRef/>
      </w:r>
      <w:r>
        <w:rPr>
          <w:rtl/>
        </w:rPr>
        <w:t xml:space="preserve"> כך נכתב במקור.</w:t>
      </w:r>
    </w:p>
  </w:endnote>
  <w:endnote w:id="5">
    <w:p w:rsidR="00000000" w:rsidRDefault="00934EEE">
      <w:pPr>
        <w:pStyle w:val="aff9"/>
      </w:pPr>
      <w:r>
        <w:rPr>
          <w:rStyle w:val="affb"/>
          <w:rFonts w:cs="David"/>
        </w:rPr>
        <w:endnoteRef/>
      </w:r>
      <w:r>
        <w:rPr>
          <w:rtl/>
        </w:rPr>
        <w:t xml:space="preserve"> כך נכתב במקור.</w:t>
      </w:r>
    </w:p>
  </w:endnote>
  <w:endnote w:id="6">
    <w:p w:rsidR="00000000" w:rsidRDefault="00934EEE" w:rsidP="00557FF3">
      <w:pPr>
        <w:pStyle w:val="aff9"/>
      </w:pPr>
      <w:r>
        <w:rPr>
          <w:rStyle w:val="affb"/>
          <w:rFonts w:cs="David"/>
        </w:rPr>
        <w:endnoteRef/>
      </w:r>
      <w:r>
        <w:rPr>
          <w:rtl/>
        </w:rPr>
        <w:t xml:space="preserve"> כך נכתב במקור.</w:t>
      </w:r>
    </w:p>
  </w:endnote>
  <w:endnote w:id="7">
    <w:p w:rsidR="00000000" w:rsidRDefault="00934EEE">
      <w:pPr>
        <w:pStyle w:val="aff9"/>
      </w:pPr>
      <w:r>
        <w:rPr>
          <w:rStyle w:val="affb"/>
          <w:rFonts w:cs="David"/>
        </w:rPr>
        <w:endnoteRef/>
      </w:r>
      <w:r>
        <w:rPr>
          <w:rtl/>
        </w:rPr>
        <w:t xml:space="preserve"> כך נכתב במקור.</w:t>
      </w:r>
    </w:p>
  </w:endnote>
  <w:endnote w:id="8">
    <w:p w:rsidR="00000000" w:rsidRDefault="00934EEE">
      <w:pPr>
        <w:pStyle w:val="aff9"/>
      </w:pPr>
      <w:r>
        <w:rPr>
          <w:rStyle w:val="affb"/>
          <w:rFonts w:cs="David"/>
        </w:rPr>
        <w:endnoteRef/>
      </w:r>
      <w:r>
        <w:rPr>
          <w:rtl/>
        </w:rPr>
        <w:t xml:space="preserve"> כך נכתב במקור.</w:t>
      </w:r>
    </w:p>
  </w:endnote>
  <w:endnote w:id="9">
    <w:p w:rsidR="00000000" w:rsidRDefault="00934EEE" w:rsidP="00DD0ECB">
      <w:pPr>
        <w:pStyle w:val="aff9"/>
      </w:pPr>
      <w:r>
        <w:rPr>
          <w:rStyle w:val="affb"/>
          <w:rFonts w:cs="David"/>
        </w:rPr>
        <w:endnoteRef/>
      </w:r>
      <w:r>
        <w:rPr>
          <w:rtl/>
        </w:rPr>
        <w:t xml:space="preserve"> כך נכתב במקור.</w:t>
      </w:r>
    </w:p>
  </w:endnote>
  <w:endnote w:id="10">
    <w:p w:rsidR="00000000" w:rsidRDefault="00934EEE" w:rsidP="00DD0ECB">
      <w:pPr>
        <w:pStyle w:val="aff9"/>
      </w:pPr>
      <w:r>
        <w:rPr>
          <w:rStyle w:val="affb"/>
          <w:rFonts w:cs="David"/>
        </w:rPr>
        <w:endnoteRef/>
      </w:r>
      <w:r>
        <w:rPr>
          <w:rtl/>
        </w:rPr>
        <w:t xml:space="preserve"> כך נכתב במקור.</w:t>
      </w:r>
    </w:p>
  </w:endnote>
  <w:endnote w:id="11">
    <w:p w:rsidR="00000000" w:rsidRDefault="00934EEE" w:rsidP="00355872">
      <w:pPr>
        <w:pStyle w:val="aff9"/>
      </w:pPr>
      <w:r>
        <w:rPr>
          <w:rStyle w:val="affb"/>
          <w:rFonts w:cs="David"/>
        </w:rPr>
        <w:endnoteRef/>
      </w:r>
      <w:r>
        <w:rPr>
          <w:rtl/>
        </w:rPr>
        <w:t xml:space="preserve"> כך נכתב במקור.</w:t>
      </w:r>
    </w:p>
  </w:endnote>
  <w:endnote w:id="12">
    <w:p w:rsidR="00000000" w:rsidRDefault="00934EEE" w:rsidP="00355872">
      <w:pPr>
        <w:pStyle w:val="aff9"/>
      </w:pPr>
      <w:r>
        <w:rPr>
          <w:rStyle w:val="affb"/>
          <w:rFonts w:cs="David"/>
        </w:rPr>
        <w:endnoteRef/>
      </w:r>
      <w:r>
        <w:rPr>
          <w:rtl/>
        </w:rPr>
        <w:t xml:space="preserve"> כך נכתב במקור.</w:t>
      </w:r>
    </w:p>
  </w:endnote>
  <w:endnote w:id="13">
    <w:p w:rsidR="00000000" w:rsidRDefault="00934EEE" w:rsidP="00355872">
      <w:pPr>
        <w:pStyle w:val="aff9"/>
      </w:pPr>
      <w:r>
        <w:rPr>
          <w:rStyle w:val="affb"/>
          <w:rFonts w:cs="David"/>
        </w:rPr>
        <w:endnoteRef/>
      </w:r>
      <w:r>
        <w:rPr>
          <w:rtl/>
        </w:rPr>
        <w:t xml:space="preserve"> כך נכתב במקור.</w:t>
      </w:r>
    </w:p>
  </w:endnote>
  <w:endnote w:id="14">
    <w:p w:rsidR="00000000" w:rsidRDefault="00AB0E28" w:rsidP="00AB0E28">
      <w:pPr>
        <w:pStyle w:val="aff9"/>
      </w:pPr>
      <w:r>
        <w:rPr>
          <w:rStyle w:val="affb"/>
          <w:rFonts w:cs="David"/>
        </w:rPr>
        <w:endnoteRef/>
      </w:r>
      <w:r>
        <w:rPr>
          <w:rtl/>
        </w:rPr>
        <w:t xml:space="preserve"> כך נכתב במקור.</w:t>
      </w:r>
    </w:p>
  </w:endnote>
  <w:endnote w:id="15">
    <w:p w:rsidR="00000000" w:rsidRDefault="00934EEE" w:rsidP="00246ECA">
      <w:pPr>
        <w:pStyle w:val="aff9"/>
      </w:pPr>
      <w:r>
        <w:rPr>
          <w:rStyle w:val="affb"/>
          <w:rFonts w:cs="David"/>
        </w:rPr>
        <w:endnoteRef/>
      </w:r>
      <w:r>
        <w:rPr>
          <w:rtl/>
        </w:rPr>
        <w:t xml:space="preserve"> כך נכתב במקור.</w:t>
      </w:r>
    </w:p>
  </w:endnote>
  <w:endnote w:id="16">
    <w:p w:rsidR="00000000" w:rsidRDefault="00934EEE" w:rsidP="00246ECA">
      <w:pPr>
        <w:pStyle w:val="aff9"/>
      </w:pPr>
      <w:r>
        <w:rPr>
          <w:rStyle w:val="affb"/>
          <w:rFonts w:cs="David"/>
        </w:rPr>
        <w:endnoteRef/>
      </w:r>
      <w:r>
        <w:rPr>
          <w:rtl/>
        </w:rPr>
        <w:t xml:space="preserve"> כך נכתב במקור.</w:t>
      </w:r>
    </w:p>
  </w:endnote>
  <w:endnote w:id="17">
    <w:p w:rsidR="00000000" w:rsidRDefault="00934EEE" w:rsidP="00246ECA">
      <w:pPr>
        <w:pStyle w:val="aff9"/>
      </w:pPr>
      <w:r>
        <w:rPr>
          <w:rStyle w:val="affb"/>
          <w:rFonts w:cs="David"/>
        </w:rPr>
        <w:endnoteRef/>
      </w:r>
      <w:r>
        <w:rPr>
          <w:rtl/>
        </w:rPr>
        <w:t xml:space="preserve"> כך נכתב במקור.</w:t>
      </w:r>
    </w:p>
  </w:endnote>
  <w:endnote w:id="18">
    <w:p w:rsidR="00000000" w:rsidRDefault="00934EEE" w:rsidP="003C4585">
      <w:pPr>
        <w:pStyle w:val="aff9"/>
      </w:pPr>
      <w:r>
        <w:rPr>
          <w:rStyle w:val="affb"/>
          <w:rFonts w:cs="David"/>
        </w:rPr>
        <w:endnoteRef/>
      </w:r>
      <w:r>
        <w:rPr>
          <w:rtl/>
        </w:rPr>
        <w:t xml:space="preserve"> כך נכתב במקור.</w:t>
      </w:r>
    </w:p>
  </w:endnote>
  <w:endnote w:id="19">
    <w:p w:rsidR="00000000" w:rsidRDefault="00934EEE" w:rsidP="00353FF3">
      <w:pPr>
        <w:pStyle w:val="aff9"/>
      </w:pPr>
      <w:r>
        <w:rPr>
          <w:rStyle w:val="affb"/>
          <w:rFonts w:cs="David"/>
        </w:rPr>
        <w:endnoteRef/>
      </w:r>
      <w:r>
        <w:rPr>
          <w:rtl/>
        </w:rPr>
        <w:t xml:space="preserve"> הטקסט לא ברור.</w:t>
      </w:r>
    </w:p>
  </w:endnote>
  <w:endnote w:id="20">
    <w:p w:rsidR="00000000" w:rsidRDefault="00934EEE" w:rsidP="00353FF3">
      <w:pPr>
        <w:pStyle w:val="aff9"/>
      </w:pPr>
      <w:r>
        <w:rPr>
          <w:rStyle w:val="affb"/>
          <w:rFonts w:cs="David"/>
        </w:rPr>
        <w:endnoteRef/>
      </w:r>
      <w:r>
        <w:rPr>
          <w:rtl/>
        </w:rPr>
        <w:t xml:space="preserve"> כך נכתב במקור.</w:t>
      </w:r>
    </w:p>
  </w:endnote>
  <w:endnote w:id="21">
    <w:p w:rsidR="00000000" w:rsidRDefault="00796A57" w:rsidP="00796A57">
      <w:pPr>
        <w:pStyle w:val="aff9"/>
      </w:pPr>
      <w:r>
        <w:rPr>
          <w:rStyle w:val="affb"/>
          <w:rFonts w:cs="David"/>
        </w:rPr>
        <w:endnoteRef/>
      </w:r>
      <w:r>
        <w:rPr>
          <w:rtl/>
        </w:rPr>
        <w:t xml:space="preserve"> כך נכתב במקור.</w:t>
      </w:r>
    </w:p>
  </w:endnote>
  <w:endnote w:id="22">
    <w:p w:rsidR="00000000" w:rsidRDefault="00796A57" w:rsidP="00796A57">
      <w:pPr>
        <w:pStyle w:val="aff9"/>
      </w:pPr>
      <w:r>
        <w:rPr>
          <w:rStyle w:val="affb"/>
          <w:rFonts w:cs="David"/>
        </w:rPr>
        <w:endnoteRef/>
      </w:r>
      <w:r>
        <w:rPr>
          <w:rtl/>
        </w:rPr>
        <w:t xml:space="preserve"> כך נכתב במקור.</w:t>
      </w:r>
    </w:p>
  </w:endnote>
  <w:endnote w:id="23">
    <w:p w:rsidR="00000000" w:rsidRDefault="00934EEE" w:rsidP="000C77E9">
      <w:pPr>
        <w:pStyle w:val="aff9"/>
      </w:pPr>
      <w:r>
        <w:rPr>
          <w:rStyle w:val="affb"/>
          <w:rFonts w:cs="David"/>
        </w:rPr>
        <w:endnoteRef/>
      </w:r>
      <w:r>
        <w:rPr>
          <w:rtl/>
        </w:rPr>
        <w:t xml:space="preserve"> כך נכתב במקור.</w:t>
      </w:r>
    </w:p>
  </w:endnote>
  <w:endnote w:id="24">
    <w:p w:rsidR="00000000" w:rsidRDefault="00934EEE" w:rsidP="00732B53">
      <w:pPr>
        <w:pStyle w:val="aff9"/>
      </w:pPr>
      <w:r>
        <w:rPr>
          <w:rStyle w:val="affb"/>
          <w:rFonts w:cs="David"/>
        </w:rPr>
        <w:endnoteRef/>
      </w:r>
      <w:r>
        <w:rPr>
          <w:rtl/>
        </w:rPr>
        <w:t xml:space="preserve"> כך נכתב במקור.</w:t>
      </w:r>
    </w:p>
  </w:endnote>
  <w:endnote w:id="25">
    <w:p w:rsidR="00000000" w:rsidRDefault="002D448C" w:rsidP="002D448C">
      <w:pPr>
        <w:pStyle w:val="aff9"/>
      </w:pPr>
      <w:r>
        <w:rPr>
          <w:rStyle w:val="affb"/>
          <w:rFonts w:cs="David"/>
        </w:rPr>
        <w:endnoteRef/>
      </w:r>
      <w:r>
        <w:rPr>
          <w:rtl/>
        </w:rPr>
        <w:t xml:space="preserve"> כך נכתב במקור.</w:t>
      </w:r>
    </w:p>
  </w:endnote>
  <w:endnote w:id="26">
    <w:p w:rsidR="00000000" w:rsidRDefault="00934EEE" w:rsidP="00AD6303">
      <w:pPr>
        <w:pStyle w:val="aff9"/>
      </w:pPr>
      <w:r>
        <w:rPr>
          <w:rStyle w:val="affb"/>
          <w:rFonts w:cs="David"/>
        </w:rPr>
        <w:endnoteRef/>
      </w:r>
      <w:r>
        <w:rPr>
          <w:rtl/>
        </w:rPr>
        <w:t xml:space="preserve"> כך נכתב במקור.</w:t>
      </w:r>
    </w:p>
  </w:endnote>
  <w:endnote w:id="27">
    <w:p w:rsidR="00000000" w:rsidRDefault="00934EEE">
      <w:pPr>
        <w:pStyle w:val="aff9"/>
      </w:pPr>
      <w:r>
        <w:rPr>
          <w:rStyle w:val="affb"/>
          <w:rFonts w:cs="David"/>
        </w:rPr>
        <w:endnoteRef/>
      </w:r>
      <w:r>
        <w:rPr>
          <w:rtl/>
        </w:rPr>
        <w:t xml:space="preserve"> כך נכתב במקור.</w:t>
      </w:r>
    </w:p>
  </w:endnote>
  <w:endnote w:id="28">
    <w:p w:rsidR="00000000" w:rsidRDefault="00934EEE" w:rsidP="000D12EF">
      <w:pPr>
        <w:pStyle w:val="aff9"/>
      </w:pPr>
      <w:r>
        <w:rPr>
          <w:rStyle w:val="affb"/>
          <w:rFonts w:cs="David"/>
        </w:rPr>
        <w:endnoteRef/>
      </w:r>
      <w:r>
        <w:rPr>
          <w:rtl/>
        </w:rPr>
        <w:t xml:space="preserve"> כך נכתב במקור.</w:t>
      </w:r>
    </w:p>
  </w:endnote>
  <w:endnote w:id="29">
    <w:p w:rsidR="00000000" w:rsidRDefault="00934EEE" w:rsidP="00CB61C8">
      <w:pPr>
        <w:pStyle w:val="aff9"/>
      </w:pPr>
      <w:r>
        <w:rPr>
          <w:rStyle w:val="affb"/>
          <w:rFonts w:cs="David"/>
        </w:rPr>
        <w:endnoteRef/>
      </w:r>
      <w:r>
        <w:rPr>
          <w:rtl/>
        </w:rPr>
        <w:t xml:space="preserve"> כך נכתב במקור.</w:t>
      </w:r>
    </w:p>
  </w:endnote>
  <w:endnote w:id="30">
    <w:p w:rsidR="00000000" w:rsidRDefault="00934EEE" w:rsidP="00B401FA">
      <w:pPr>
        <w:pStyle w:val="aff9"/>
      </w:pPr>
      <w:r>
        <w:rPr>
          <w:rStyle w:val="affb"/>
          <w:rFonts w:cs="David"/>
        </w:rPr>
        <w:endnoteRef/>
      </w:r>
      <w:r>
        <w:rPr>
          <w:rtl/>
        </w:rPr>
        <w:t xml:space="preserve"> כך נכתב במקור.</w:t>
      </w:r>
    </w:p>
  </w:endnote>
  <w:endnote w:id="31">
    <w:p w:rsidR="00000000" w:rsidRDefault="00934EEE" w:rsidP="00B401FA">
      <w:pPr>
        <w:pStyle w:val="aff9"/>
      </w:pPr>
      <w:r>
        <w:rPr>
          <w:rStyle w:val="affb"/>
          <w:rFonts w:cs="David"/>
        </w:rPr>
        <w:endnoteRef/>
      </w:r>
      <w:r>
        <w:rPr>
          <w:rtl/>
        </w:rPr>
        <w:t xml:space="preserve"> כך נכתב במקור.</w:t>
      </w:r>
    </w:p>
  </w:endnote>
  <w:endnote w:id="32">
    <w:p w:rsidR="00000000" w:rsidRDefault="00A876E6" w:rsidP="00A876E6">
      <w:pPr>
        <w:pStyle w:val="aff9"/>
      </w:pPr>
      <w:r>
        <w:rPr>
          <w:rStyle w:val="affb"/>
          <w:rFonts w:cs="David"/>
        </w:rPr>
        <w:endnoteRef/>
      </w:r>
      <w:r>
        <w:rPr>
          <w:rtl/>
        </w:rPr>
        <w:t xml:space="preserve"> כך נכתב במקור.</w:t>
      </w:r>
    </w:p>
  </w:endnote>
  <w:endnote w:id="33">
    <w:p w:rsidR="00000000" w:rsidRDefault="00A876E6" w:rsidP="00A876E6">
      <w:pPr>
        <w:pStyle w:val="aff9"/>
      </w:pPr>
      <w:r>
        <w:rPr>
          <w:rStyle w:val="affb"/>
          <w:rFonts w:cs="David"/>
        </w:rPr>
        <w:endnoteRef/>
      </w:r>
      <w:r>
        <w:rPr>
          <w:rtl/>
        </w:rPr>
        <w:t xml:space="preserve"> כך נכתב במקור.</w:t>
      </w:r>
    </w:p>
  </w:endnote>
  <w:endnote w:id="34">
    <w:p w:rsidR="00000000" w:rsidRDefault="00934EEE" w:rsidP="00E60EE8">
      <w:pPr>
        <w:pStyle w:val="aff9"/>
      </w:pPr>
      <w:r>
        <w:rPr>
          <w:rStyle w:val="affb"/>
          <w:rFonts w:cs="David"/>
        </w:rPr>
        <w:endnoteRef/>
      </w:r>
      <w:r>
        <w:rPr>
          <w:rtl/>
        </w:rPr>
        <w:t xml:space="preserve"> כך נכתב במקור.</w:t>
      </w:r>
    </w:p>
  </w:endnote>
  <w:endnote w:id="35">
    <w:p w:rsidR="00000000" w:rsidRDefault="00934EEE" w:rsidP="00E60EE8">
      <w:pPr>
        <w:pStyle w:val="aff9"/>
      </w:pPr>
      <w:r>
        <w:rPr>
          <w:rStyle w:val="affb"/>
          <w:rFonts w:cs="David"/>
        </w:rPr>
        <w:endnoteRef/>
      </w:r>
      <w:r>
        <w:rPr>
          <w:rtl/>
        </w:rPr>
        <w:t xml:space="preserve"> כך נכתב במקור.</w:t>
      </w:r>
    </w:p>
  </w:endnote>
  <w:endnote w:id="36">
    <w:p w:rsidR="00000000" w:rsidRDefault="00934EEE" w:rsidP="003B20FC">
      <w:pPr>
        <w:pStyle w:val="aff9"/>
      </w:pPr>
      <w:r>
        <w:rPr>
          <w:rStyle w:val="affb"/>
          <w:rFonts w:cs="David"/>
        </w:rPr>
        <w:endnoteRef/>
      </w:r>
      <w:r>
        <w:rPr>
          <w:rtl/>
        </w:rPr>
        <w:t xml:space="preserve"> כך נכתב במקור.</w:t>
      </w:r>
    </w:p>
  </w:endnote>
  <w:endnote w:id="37">
    <w:p w:rsidR="00000000" w:rsidRDefault="00934EEE" w:rsidP="00D81AEC">
      <w:pPr>
        <w:pStyle w:val="aff9"/>
      </w:pPr>
      <w:r>
        <w:rPr>
          <w:rStyle w:val="affb"/>
          <w:rFonts w:cs="David"/>
        </w:rPr>
        <w:endnoteRef/>
      </w:r>
      <w:r>
        <w:rPr>
          <w:rtl/>
        </w:rPr>
        <w:t xml:space="preserve"> כך נכתב במקור.</w:t>
      </w:r>
    </w:p>
  </w:endnote>
  <w:endnote w:id="38">
    <w:p w:rsidR="00000000" w:rsidRDefault="00934EEE" w:rsidP="00C33F95">
      <w:pPr>
        <w:pStyle w:val="aff9"/>
      </w:pPr>
      <w:r>
        <w:rPr>
          <w:rStyle w:val="affb"/>
          <w:rFonts w:cs="David"/>
        </w:rPr>
        <w:endnoteRef/>
      </w:r>
      <w:r>
        <w:rPr>
          <w:rtl/>
        </w:rPr>
        <w:t xml:space="preserve"> כך נכתב במקור.</w:t>
      </w:r>
    </w:p>
  </w:endnote>
  <w:endnote w:id="39">
    <w:p w:rsidR="00000000" w:rsidRDefault="00934EEE" w:rsidP="00BE474A">
      <w:pPr>
        <w:pStyle w:val="aff9"/>
      </w:pPr>
      <w:r>
        <w:rPr>
          <w:rStyle w:val="affb"/>
          <w:rFonts w:cs="David"/>
        </w:rPr>
        <w:endnoteRef/>
      </w:r>
      <w:r>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998" w:rsidRDefault="00CF2998" w:rsidP="00A222BB">
      <w:r>
        <w:separator/>
      </w:r>
    </w:p>
  </w:footnote>
  <w:footnote w:type="continuationSeparator" w:id="0">
    <w:p w:rsidR="00CF2998" w:rsidRDefault="00CF2998"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6B68467A"/>
    <w:multiLevelType w:val="hybridMultilevel"/>
    <w:tmpl w:val="4FC48294"/>
    <w:lvl w:ilvl="0" w:tplc="5E205E68">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461"/>
    <w:rsid w:val="000113B1"/>
    <w:rsid w:val="00042F63"/>
    <w:rsid w:val="00046C15"/>
    <w:rsid w:val="0005016A"/>
    <w:rsid w:val="00056E89"/>
    <w:rsid w:val="00090874"/>
    <w:rsid w:val="00097B15"/>
    <w:rsid w:val="000A3736"/>
    <w:rsid w:val="000C77E9"/>
    <w:rsid w:val="000D12EF"/>
    <w:rsid w:val="001424CA"/>
    <w:rsid w:val="0016251B"/>
    <w:rsid w:val="001A0326"/>
    <w:rsid w:val="001D2918"/>
    <w:rsid w:val="0020444C"/>
    <w:rsid w:val="0020576B"/>
    <w:rsid w:val="00225D54"/>
    <w:rsid w:val="00246ECA"/>
    <w:rsid w:val="0026241B"/>
    <w:rsid w:val="00262445"/>
    <w:rsid w:val="002D448C"/>
    <w:rsid w:val="002E2516"/>
    <w:rsid w:val="002F367F"/>
    <w:rsid w:val="00306E60"/>
    <w:rsid w:val="00320AFB"/>
    <w:rsid w:val="00325E5D"/>
    <w:rsid w:val="003463D8"/>
    <w:rsid w:val="00353FF3"/>
    <w:rsid w:val="00355872"/>
    <w:rsid w:val="00356876"/>
    <w:rsid w:val="003A6890"/>
    <w:rsid w:val="003B20FC"/>
    <w:rsid w:val="003C4585"/>
    <w:rsid w:val="003D10A2"/>
    <w:rsid w:val="003D6CA2"/>
    <w:rsid w:val="003F605C"/>
    <w:rsid w:val="0040211D"/>
    <w:rsid w:val="004079DE"/>
    <w:rsid w:val="004160BE"/>
    <w:rsid w:val="00424F56"/>
    <w:rsid w:val="00426DFF"/>
    <w:rsid w:val="00440FE8"/>
    <w:rsid w:val="00442242"/>
    <w:rsid w:val="0044432A"/>
    <w:rsid w:val="0045332D"/>
    <w:rsid w:val="00480461"/>
    <w:rsid w:val="004A122D"/>
    <w:rsid w:val="004B5CB2"/>
    <w:rsid w:val="004D4F4C"/>
    <w:rsid w:val="00500F82"/>
    <w:rsid w:val="00515CF7"/>
    <w:rsid w:val="00516E84"/>
    <w:rsid w:val="00553C1B"/>
    <w:rsid w:val="00557FF3"/>
    <w:rsid w:val="00564E08"/>
    <w:rsid w:val="00572CD5"/>
    <w:rsid w:val="00583C98"/>
    <w:rsid w:val="00583FD8"/>
    <w:rsid w:val="005861A6"/>
    <w:rsid w:val="005B3C9B"/>
    <w:rsid w:val="005D5009"/>
    <w:rsid w:val="005E07E1"/>
    <w:rsid w:val="006235AC"/>
    <w:rsid w:val="00652535"/>
    <w:rsid w:val="006539F4"/>
    <w:rsid w:val="00670B3C"/>
    <w:rsid w:val="006756B0"/>
    <w:rsid w:val="00685653"/>
    <w:rsid w:val="006C1417"/>
    <w:rsid w:val="006F0332"/>
    <w:rsid w:val="00721D27"/>
    <w:rsid w:val="00732B53"/>
    <w:rsid w:val="0074030E"/>
    <w:rsid w:val="00794C96"/>
    <w:rsid w:val="00796A57"/>
    <w:rsid w:val="007C0C74"/>
    <w:rsid w:val="007E332C"/>
    <w:rsid w:val="007F67E8"/>
    <w:rsid w:val="00822033"/>
    <w:rsid w:val="0084071C"/>
    <w:rsid w:val="00865BD6"/>
    <w:rsid w:val="00881E85"/>
    <w:rsid w:val="008865B2"/>
    <w:rsid w:val="008A6C30"/>
    <w:rsid w:val="008C4429"/>
    <w:rsid w:val="009009AE"/>
    <w:rsid w:val="009322F4"/>
    <w:rsid w:val="009326F8"/>
    <w:rsid w:val="00934EEE"/>
    <w:rsid w:val="00947492"/>
    <w:rsid w:val="00983901"/>
    <w:rsid w:val="00986DE1"/>
    <w:rsid w:val="0099717F"/>
    <w:rsid w:val="009C5665"/>
    <w:rsid w:val="00A1216E"/>
    <w:rsid w:val="00A159DB"/>
    <w:rsid w:val="00A222BB"/>
    <w:rsid w:val="00A6133F"/>
    <w:rsid w:val="00A635C5"/>
    <w:rsid w:val="00A80A9E"/>
    <w:rsid w:val="00A876E6"/>
    <w:rsid w:val="00A97236"/>
    <w:rsid w:val="00AA0B52"/>
    <w:rsid w:val="00AB0E28"/>
    <w:rsid w:val="00AC72A2"/>
    <w:rsid w:val="00AD57AD"/>
    <w:rsid w:val="00AD6303"/>
    <w:rsid w:val="00AE0D98"/>
    <w:rsid w:val="00AF05DC"/>
    <w:rsid w:val="00AF4BEC"/>
    <w:rsid w:val="00AF5995"/>
    <w:rsid w:val="00B05F8E"/>
    <w:rsid w:val="00B10C5E"/>
    <w:rsid w:val="00B12A8A"/>
    <w:rsid w:val="00B16E99"/>
    <w:rsid w:val="00B401FA"/>
    <w:rsid w:val="00B42803"/>
    <w:rsid w:val="00B83B06"/>
    <w:rsid w:val="00B95AB8"/>
    <w:rsid w:val="00BD34E6"/>
    <w:rsid w:val="00BE474A"/>
    <w:rsid w:val="00C163E2"/>
    <w:rsid w:val="00C168A9"/>
    <w:rsid w:val="00C33F95"/>
    <w:rsid w:val="00C60AE8"/>
    <w:rsid w:val="00CB1F89"/>
    <w:rsid w:val="00CB3877"/>
    <w:rsid w:val="00CB61C8"/>
    <w:rsid w:val="00CE5623"/>
    <w:rsid w:val="00CF2998"/>
    <w:rsid w:val="00D0740D"/>
    <w:rsid w:val="00D16A59"/>
    <w:rsid w:val="00D42207"/>
    <w:rsid w:val="00D551D7"/>
    <w:rsid w:val="00D6423B"/>
    <w:rsid w:val="00D81AEC"/>
    <w:rsid w:val="00D81E6E"/>
    <w:rsid w:val="00D96BFE"/>
    <w:rsid w:val="00DB01B3"/>
    <w:rsid w:val="00DB7E07"/>
    <w:rsid w:val="00DC24EB"/>
    <w:rsid w:val="00DC5141"/>
    <w:rsid w:val="00DD0ECB"/>
    <w:rsid w:val="00DD62CD"/>
    <w:rsid w:val="00DE2ABC"/>
    <w:rsid w:val="00E1542D"/>
    <w:rsid w:val="00E21280"/>
    <w:rsid w:val="00E35F18"/>
    <w:rsid w:val="00E46055"/>
    <w:rsid w:val="00E56982"/>
    <w:rsid w:val="00E60EE8"/>
    <w:rsid w:val="00E66BAA"/>
    <w:rsid w:val="00EE23FB"/>
    <w:rsid w:val="00EE3847"/>
    <w:rsid w:val="00EF5291"/>
    <w:rsid w:val="00F35F64"/>
    <w:rsid w:val="00F35FF8"/>
    <w:rsid w:val="00F438CC"/>
    <w:rsid w:val="00F71414"/>
    <w:rsid w:val="00F737DD"/>
    <w:rsid w:val="00F776A4"/>
    <w:rsid w:val="00F87A8C"/>
    <w:rsid w:val="00FC2CB6"/>
    <w:rsid w:val="00FE4C67"/>
    <w:rsid w:val="00FE53F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9CCE1E8-2EA3-459A-80D6-40B0B6FE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063CA-3EE8-4BAA-B784-0A55CA9B2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5743</Words>
  <Characters>28718</Characters>
  <Application>Microsoft Office Word</Application>
  <DocSecurity>0</DocSecurity>
  <Lines>239</Lines>
  <Paragraphs>68</Paragraphs>
  <ScaleCrop>false</ScaleCrop>
  <Company/>
  <LinksUpToDate>false</LinksUpToDate>
  <CharactersWithSpaces>34393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cp:lastPrinted>2015-07-08T14:22:00Z</cp:lastPrinted>
  <dcterms:created xsi:type="dcterms:W3CDTF">2020-04-02T11:47:00Z</dcterms:created>
  <dcterms:modified xsi:type="dcterms:W3CDTF">2020-04-02T11:47:00Z</dcterms:modified>
</cp:coreProperties>
</file>