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73C03" w14:textId="77777777" w:rsidR="00042F63" w:rsidRPr="00B70C78" w:rsidRDefault="00D73C68" w:rsidP="00B70C78">
      <w:pPr>
        <w:pStyle w:val="Normal1"/>
        <w:outlineLvl w:val="0"/>
        <w:rPr>
          <w:b/>
          <w:bCs/>
        </w:rPr>
      </w:pPr>
      <w:bookmarkStart w:id="0" w:name="H1_חוק_עזר_לאלפי_מנשה_סלילת_רחובות_התשעג"/>
      <w:r w:rsidRPr="00B70C78">
        <w:rPr>
          <w:b/>
          <w:bCs/>
          <w:rtl/>
        </w:rPr>
        <w:t>חוק עזר לאלפי מנשה (סלילת רחובות), התשע"ג-2013</w:t>
      </w:r>
    </w:p>
    <w:bookmarkEnd w:id="0"/>
    <w:p w14:paraId="3D9637A6" w14:textId="77777777" w:rsidR="00D73C68" w:rsidRDefault="00D73C68" w:rsidP="00C60AE8">
      <w:pPr>
        <w:pStyle w:val="a6"/>
        <w:rPr>
          <w:rtl/>
        </w:rPr>
      </w:pPr>
    </w:p>
    <w:p w14:paraId="46E1BF2F" w14:textId="77777777" w:rsidR="00C60AE8" w:rsidRDefault="00C60AE8" w:rsidP="00D73C68">
      <w:pPr>
        <w:pStyle w:val="a6"/>
        <w:rPr>
          <w:rtl/>
        </w:rPr>
      </w:pPr>
      <w:r>
        <w:rPr>
          <w:rtl/>
        </w:rPr>
        <w:t>בתוקף סמכותה לפי סעיפים 68</w:t>
      </w:r>
      <w:r w:rsidR="00D73C68">
        <w:rPr>
          <w:rtl/>
        </w:rPr>
        <w:t>, 76א,</w:t>
      </w:r>
      <w:r>
        <w:rPr>
          <w:rtl/>
        </w:rPr>
        <w:t xml:space="preserve"> ו-</w:t>
      </w:r>
      <w:r w:rsidR="00D73C68">
        <w:rPr>
          <w:rtl/>
        </w:rPr>
        <w:t xml:space="preserve"> </w:t>
      </w:r>
      <w:r>
        <w:rPr>
          <w:rtl/>
        </w:rPr>
        <w:t>88 לתקנון המועצות המקומי</w:t>
      </w:r>
      <w:r w:rsidR="00EE3847">
        <w:rPr>
          <w:rtl/>
        </w:rPr>
        <w:t>ו</w:t>
      </w:r>
      <w:r>
        <w:rPr>
          <w:rtl/>
        </w:rPr>
        <w:t>ת (יהודה ו</w:t>
      </w:r>
      <w:r w:rsidR="00D73C68">
        <w:rPr>
          <w:rtl/>
        </w:rPr>
        <w:t>ה</w:t>
      </w:r>
      <w:r>
        <w:rPr>
          <w:rtl/>
        </w:rPr>
        <w:t xml:space="preserve">שומרון), </w:t>
      </w:r>
      <w:r w:rsidR="00D73C68">
        <w:rPr>
          <w:rtl/>
        </w:rPr>
        <w:t>ה</w:t>
      </w:r>
      <w:r>
        <w:rPr>
          <w:rtl/>
        </w:rPr>
        <w:t>תשמ"א-1981, מתקינה מוצה</w:t>
      </w:r>
      <w:r w:rsidR="00D73C68">
        <w:rPr>
          <w:rStyle w:val="affb"/>
          <w:rFonts w:cs="David"/>
          <w:rtl/>
        </w:rPr>
        <w:endnoteReference w:id="1"/>
      </w:r>
      <w:r w:rsidR="00D73C68">
        <w:rPr>
          <w:rtl/>
        </w:rPr>
        <w:t xml:space="preserve">  </w:t>
      </w:r>
      <w:r>
        <w:rPr>
          <w:rtl/>
        </w:rPr>
        <w:t>מקומית</w:t>
      </w:r>
      <w:r w:rsidR="00D73C68">
        <w:rPr>
          <w:rtl/>
        </w:rPr>
        <w:t xml:space="preserve"> אלפי מנשה</w:t>
      </w:r>
      <w:r>
        <w:rPr>
          <w:rtl/>
        </w:rPr>
        <w:t xml:space="preserve"> חוק עזר זה:</w:t>
      </w:r>
    </w:p>
    <w:p w14:paraId="5D704CC8" w14:textId="77777777" w:rsidR="00C60AE8" w:rsidRPr="00C60AE8" w:rsidRDefault="00C60AE8" w:rsidP="00C60AE8">
      <w:pPr>
        <w:rPr>
          <w:rtl/>
        </w:rPr>
      </w:pPr>
    </w:p>
    <w:p w14:paraId="383E8546" w14:textId="77777777" w:rsidR="00042F63" w:rsidRPr="00E66BAA" w:rsidRDefault="0005016A" w:rsidP="00B70C78">
      <w:pPr>
        <w:pStyle w:val="af0"/>
        <w:outlineLvl w:val="1"/>
        <w:rPr>
          <w:rtl/>
        </w:rPr>
      </w:pPr>
      <w:bookmarkStart w:id="1" w:name="H2_הגדרות"/>
      <w:r w:rsidRPr="00E66BAA">
        <w:rPr>
          <w:rtl/>
        </w:rPr>
        <w:t>הגדרות</w:t>
      </w:r>
    </w:p>
    <w:bookmarkEnd w:id="1"/>
    <w:p w14:paraId="518BA87E" w14:textId="77777777" w:rsidR="00042F63" w:rsidRPr="00DC5141" w:rsidRDefault="00042F63" w:rsidP="00674754">
      <w:pPr>
        <w:pStyle w:val="af1"/>
      </w:pPr>
      <w:r w:rsidRPr="00DC5141">
        <w:rPr>
          <w:b/>
          <w:bCs/>
          <w:rtl/>
        </w:rPr>
        <w:t>1.</w:t>
      </w:r>
      <w:r w:rsidRPr="00DC5141">
        <w:rPr>
          <w:rtl/>
        </w:rPr>
        <w:t xml:space="preserve"> </w:t>
      </w:r>
      <w:r w:rsidR="00D6423B">
        <w:rPr>
          <w:rtl/>
        </w:rPr>
        <w:tab/>
      </w:r>
      <w:r w:rsidR="00500F82">
        <w:rPr>
          <w:rtl/>
        </w:rPr>
        <w:t>בחוק עזר זה -</w:t>
      </w:r>
    </w:p>
    <w:p w14:paraId="75CBD059" w14:textId="77777777" w:rsidR="00042F63" w:rsidRPr="00DC5141" w:rsidRDefault="00042F63" w:rsidP="00D73C68">
      <w:pPr>
        <w:pStyle w:val="a4"/>
        <w:rPr>
          <w:rtl/>
        </w:rPr>
      </w:pPr>
      <w:r w:rsidRPr="00DC5141">
        <w:rPr>
          <w:b/>
          <w:bCs/>
          <w:rtl/>
        </w:rPr>
        <w:t>"</w:t>
      </w:r>
      <w:r w:rsidR="00D73C68">
        <w:rPr>
          <w:b/>
          <w:bCs/>
          <w:rtl/>
        </w:rPr>
        <w:t>אישור בקשה להיתר בניה</w:t>
      </w:r>
      <w:r w:rsidRPr="00DC5141">
        <w:rPr>
          <w:b/>
          <w:bCs/>
          <w:rtl/>
        </w:rPr>
        <w:t>"</w:t>
      </w:r>
      <w:r w:rsidR="0020576B" w:rsidRPr="0020576B">
        <w:rPr>
          <w:rtl/>
        </w:rPr>
        <w:t xml:space="preserve"> -</w:t>
      </w:r>
      <w:r w:rsidR="00D73C68">
        <w:rPr>
          <w:rtl/>
        </w:rPr>
        <w:t xml:space="preserve"> </w:t>
      </w:r>
      <w:r w:rsidR="00674754">
        <w:rPr>
          <w:rtl/>
        </w:rPr>
        <w:t>אישור בקשה למתן היתר בניה בידי מוסד התכנון המוסמך;</w:t>
      </w:r>
    </w:p>
    <w:p w14:paraId="2704D9B9" w14:textId="77777777" w:rsidR="00042F63" w:rsidRDefault="00042F63" w:rsidP="00D73C68">
      <w:pPr>
        <w:pStyle w:val="a4"/>
        <w:rPr>
          <w:rtl/>
        </w:rPr>
      </w:pPr>
      <w:r w:rsidRPr="00DC5141">
        <w:rPr>
          <w:b/>
          <w:bCs/>
          <w:rtl/>
        </w:rPr>
        <w:t>"</w:t>
      </w:r>
      <w:r w:rsidR="00D73C68">
        <w:rPr>
          <w:b/>
          <w:bCs/>
          <w:rtl/>
        </w:rPr>
        <w:t>בניה חדשה</w:t>
      </w:r>
      <w:r w:rsidRPr="00DC5141">
        <w:rPr>
          <w:b/>
          <w:bCs/>
          <w:rtl/>
        </w:rPr>
        <w:t>"</w:t>
      </w:r>
      <w:r w:rsidRPr="00DC5141">
        <w:rPr>
          <w:rtl/>
        </w:rPr>
        <w:t xml:space="preserve"> </w:t>
      </w:r>
      <w:r w:rsidR="00DC5141">
        <w:rPr>
          <w:rtl/>
        </w:rPr>
        <w:t xml:space="preserve">- </w:t>
      </w:r>
      <w:r w:rsidR="00674754">
        <w:rPr>
          <w:rtl/>
        </w:rPr>
        <w:t>הקמת בנין חדש בנכס או תוספת לבנין קיים הניצב בנכס;</w:t>
      </w:r>
    </w:p>
    <w:p w14:paraId="00215D8F" w14:textId="77777777" w:rsidR="00F35FF8" w:rsidRPr="00DC5141" w:rsidRDefault="00F35FF8" w:rsidP="00D73C68">
      <w:pPr>
        <w:pStyle w:val="a4"/>
        <w:rPr>
          <w:rtl/>
        </w:rPr>
      </w:pPr>
      <w:r w:rsidRPr="00DC5141">
        <w:rPr>
          <w:b/>
          <w:bCs/>
          <w:rtl/>
        </w:rPr>
        <w:t>"ב</w:t>
      </w:r>
      <w:r w:rsidR="00D73C68">
        <w:rPr>
          <w:b/>
          <w:bCs/>
          <w:rtl/>
        </w:rPr>
        <w:t>ניה חורגת</w:t>
      </w:r>
      <w:r w:rsidRPr="00DC5141">
        <w:rPr>
          <w:b/>
          <w:bCs/>
          <w:rtl/>
        </w:rPr>
        <w:t>"</w:t>
      </w:r>
      <w:r w:rsidRPr="00DC5141">
        <w:rPr>
          <w:rtl/>
        </w:rPr>
        <w:t xml:space="preserve"> </w:t>
      </w:r>
      <w:r>
        <w:rPr>
          <w:rtl/>
        </w:rPr>
        <w:t xml:space="preserve">- </w:t>
      </w:r>
      <w:r w:rsidR="00674754">
        <w:rPr>
          <w:rtl/>
        </w:rPr>
        <w:t>בניה חדשה שנבנתה בלא היתר בניה או בסטיה מהיתר שניתן על ידי מוסד התכנון המוסמך;</w:t>
      </w:r>
    </w:p>
    <w:p w14:paraId="1B0EF824" w14:textId="77777777" w:rsidR="00F35FF8" w:rsidRPr="00DC5141" w:rsidRDefault="00F35FF8" w:rsidP="00D73C68">
      <w:pPr>
        <w:pStyle w:val="a4"/>
        <w:rPr>
          <w:rtl/>
        </w:rPr>
      </w:pPr>
      <w:r w:rsidRPr="00DC5141">
        <w:rPr>
          <w:b/>
          <w:bCs/>
          <w:rtl/>
        </w:rPr>
        <w:t>"</w:t>
      </w:r>
      <w:r w:rsidR="00D73C68">
        <w:rPr>
          <w:b/>
          <w:bCs/>
          <w:rtl/>
        </w:rPr>
        <w:t>בנין</w:t>
      </w:r>
      <w:r w:rsidRPr="00DC5141">
        <w:rPr>
          <w:b/>
          <w:bCs/>
          <w:rtl/>
        </w:rPr>
        <w:t>"</w:t>
      </w:r>
      <w:r w:rsidRPr="00DC5141">
        <w:rPr>
          <w:rtl/>
        </w:rPr>
        <w:t xml:space="preserve"> </w:t>
      </w:r>
      <w:r>
        <w:rPr>
          <w:rtl/>
        </w:rPr>
        <w:t xml:space="preserve">- </w:t>
      </w:r>
      <w:r w:rsidR="00674754">
        <w:rPr>
          <w:rtl/>
        </w:rPr>
        <w:t>מבנה, בין שהוא ארעי ובין שהוא קבוע, בין שבנייתו הושלמה ובין אם לאו, הבנוי אבן, בטון, טיט, ברזל, עץ או חומר אחר, לרבות חלק של מבנה כאמור וכל המחובר לו חיבור של קבע;</w:t>
      </w:r>
    </w:p>
    <w:p w14:paraId="2852319B" w14:textId="77777777" w:rsidR="00F35FF8" w:rsidRPr="00DC5141" w:rsidRDefault="00F35FF8" w:rsidP="00D73C68">
      <w:pPr>
        <w:pStyle w:val="a4"/>
        <w:rPr>
          <w:rtl/>
        </w:rPr>
      </w:pPr>
      <w:r w:rsidRPr="00DC5141">
        <w:rPr>
          <w:b/>
          <w:bCs/>
          <w:rtl/>
        </w:rPr>
        <w:t>"ב</w:t>
      </w:r>
      <w:r w:rsidR="00D73C68">
        <w:rPr>
          <w:b/>
          <w:bCs/>
          <w:rtl/>
        </w:rPr>
        <w:t>על", "נכס</w:t>
      </w:r>
      <w:r w:rsidRPr="00DC5141">
        <w:rPr>
          <w:b/>
          <w:bCs/>
          <w:rtl/>
        </w:rPr>
        <w:t>"</w:t>
      </w:r>
      <w:r w:rsidRPr="00DC5141">
        <w:rPr>
          <w:rtl/>
        </w:rPr>
        <w:t xml:space="preserve"> </w:t>
      </w:r>
      <w:r>
        <w:rPr>
          <w:rtl/>
        </w:rPr>
        <w:t xml:space="preserve">- </w:t>
      </w:r>
      <w:r w:rsidR="00674754">
        <w:rPr>
          <w:rtl/>
        </w:rPr>
        <w:t>כהגדרתם בתקנון;</w:t>
      </w:r>
    </w:p>
    <w:p w14:paraId="7445D5D5" w14:textId="77777777" w:rsidR="00F35FF8" w:rsidRPr="00DC5141" w:rsidRDefault="00F35FF8" w:rsidP="001F7471">
      <w:pPr>
        <w:pStyle w:val="a4"/>
        <w:rPr>
          <w:rtl/>
        </w:rPr>
      </w:pPr>
      <w:r w:rsidRPr="00DC5141">
        <w:rPr>
          <w:b/>
          <w:bCs/>
          <w:rtl/>
        </w:rPr>
        <w:t>"</w:t>
      </w:r>
      <w:r w:rsidR="00D73C68">
        <w:rPr>
          <w:b/>
          <w:bCs/>
          <w:rtl/>
        </w:rPr>
        <w:t>היטל או היטל סלילת רחובות</w:t>
      </w:r>
      <w:r w:rsidRPr="00DC5141">
        <w:rPr>
          <w:b/>
          <w:bCs/>
          <w:rtl/>
        </w:rPr>
        <w:t>"</w:t>
      </w:r>
      <w:r w:rsidRPr="00DC5141">
        <w:rPr>
          <w:rtl/>
        </w:rPr>
        <w:t xml:space="preserve"> </w:t>
      </w:r>
      <w:r>
        <w:rPr>
          <w:rtl/>
        </w:rPr>
        <w:t xml:space="preserve">- </w:t>
      </w:r>
      <w:r w:rsidR="001F7471">
        <w:rPr>
          <w:rtl/>
        </w:rPr>
        <w:t>היטל המוטל לכיסוי הוצאות סלילת כביש, סלילת מדרכה או סלילת רחוב משולב, לפי העניין;</w:t>
      </w:r>
    </w:p>
    <w:p w14:paraId="36293401" w14:textId="77777777" w:rsidR="00F35FF8" w:rsidRPr="001F7471" w:rsidRDefault="00F35FF8" w:rsidP="00D73C68">
      <w:pPr>
        <w:pStyle w:val="a4"/>
        <w:rPr>
          <w:rtl/>
        </w:rPr>
      </w:pPr>
      <w:r w:rsidRPr="00DC5141">
        <w:rPr>
          <w:b/>
          <w:bCs/>
          <w:rtl/>
        </w:rPr>
        <w:t>"</w:t>
      </w:r>
      <w:r w:rsidR="00D73C68">
        <w:rPr>
          <w:b/>
          <w:bCs/>
          <w:rtl/>
        </w:rPr>
        <w:t>היתר בניה</w:t>
      </w:r>
      <w:r w:rsidRPr="00DC5141">
        <w:rPr>
          <w:b/>
          <w:bCs/>
          <w:rtl/>
        </w:rPr>
        <w:t>"</w:t>
      </w:r>
      <w:r w:rsidRPr="00DC5141">
        <w:rPr>
          <w:rtl/>
        </w:rPr>
        <w:t xml:space="preserve"> </w:t>
      </w:r>
      <w:r>
        <w:rPr>
          <w:rtl/>
        </w:rPr>
        <w:t xml:space="preserve">- </w:t>
      </w:r>
      <w:r w:rsidR="001F7471">
        <w:rPr>
          <w:rtl/>
        </w:rPr>
        <w:t>"</w:t>
      </w:r>
      <w:r w:rsidR="001F7471">
        <w:rPr>
          <w:b/>
          <w:bCs/>
          <w:rtl/>
        </w:rPr>
        <w:t>רישיון"</w:t>
      </w:r>
      <w:r w:rsidR="001F7471">
        <w:rPr>
          <w:rtl/>
        </w:rPr>
        <w:t xml:space="preserve"> לפי החוק;</w:t>
      </w:r>
    </w:p>
    <w:p w14:paraId="65BCEC4B" w14:textId="77777777" w:rsidR="00F35FF8" w:rsidRDefault="00F35FF8" w:rsidP="00D73C68">
      <w:pPr>
        <w:pStyle w:val="a4"/>
        <w:rPr>
          <w:rtl/>
        </w:rPr>
      </w:pPr>
      <w:r w:rsidRPr="00DC5141">
        <w:rPr>
          <w:b/>
          <w:bCs/>
          <w:rtl/>
        </w:rPr>
        <w:t>"</w:t>
      </w:r>
      <w:r w:rsidR="00D73C68">
        <w:rPr>
          <w:b/>
          <w:bCs/>
          <w:rtl/>
        </w:rPr>
        <w:t>הפרשי הצמדה", "מדד", "תשלומי פיגורים</w:t>
      </w:r>
      <w:r w:rsidRPr="00DC5141">
        <w:rPr>
          <w:b/>
          <w:bCs/>
          <w:rtl/>
        </w:rPr>
        <w:t>"</w:t>
      </w:r>
      <w:r w:rsidRPr="00DC5141">
        <w:rPr>
          <w:rtl/>
        </w:rPr>
        <w:t xml:space="preserve"> </w:t>
      </w:r>
      <w:r w:rsidR="00FC2CB6">
        <w:rPr>
          <w:rtl/>
        </w:rPr>
        <w:t>-</w:t>
      </w:r>
      <w:r w:rsidR="00D73C68">
        <w:rPr>
          <w:rtl/>
        </w:rPr>
        <w:t xml:space="preserve"> </w:t>
      </w:r>
      <w:r w:rsidR="001F7471">
        <w:rPr>
          <w:rtl/>
        </w:rPr>
        <w:t>כהגדרתם בחוק הרשויות המקומיות (ריבית והפרשי הצמדה על תשלומי חובה), התש"ם - 1980 כפי תוקפו בישראל מעת לעת;</w:t>
      </w:r>
    </w:p>
    <w:p w14:paraId="1BC1E299" w14:textId="77777777" w:rsidR="00D73C68" w:rsidRDefault="00D73C68" w:rsidP="00D73C68">
      <w:pPr>
        <w:pStyle w:val="a4"/>
        <w:rPr>
          <w:rtl/>
        </w:rPr>
      </w:pPr>
      <w:r w:rsidRPr="00DC5141">
        <w:rPr>
          <w:b/>
          <w:bCs/>
          <w:rtl/>
        </w:rPr>
        <w:t>"</w:t>
      </w:r>
      <w:r>
        <w:rPr>
          <w:b/>
          <w:bCs/>
          <w:rtl/>
        </w:rPr>
        <w:t>הממונה על הרכוש</w:t>
      </w:r>
      <w:r w:rsidRPr="00DC5141">
        <w:rPr>
          <w:b/>
          <w:bCs/>
          <w:rtl/>
        </w:rPr>
        <w:t>"</w:t>
      </w:r>
      <w:r w:rsidRPr="00DC5141">
        <w:rPr>
          <w:rtl/>
        </w:rPr>
        <w:t xml:space="preserve"> </w:t>
      </w:r>
      <w:r>
        <w:rPr>
          <w:rtl/>
        </w:rPr>
        <w:t xml:space="preserve">- </w:t>
      </w:r>
      <w:r w:rsidR="001F7471">
        <w:rPr>
          <w:rtl/>
        </w:rPr>
        <w:t>הממונה על הרכוש הנטוש והממשלתי באזור יהודה ושומרון;</w:t>
      </w:r>
    </w:p>
    <w:p w14:paraId="781EC9E4" w14:textId="77777777" w:rsidR="00D73C68" w:rsidRPr="00DC5141" w:rsidRDefault="00D73C68" w:rsidP="00D73C68">
      <w:pPr>
        <w:pStyle w:val="a4"/>
        <w:rPr>
          <w:rtl/>
        </w:rPr>
      </w:pPr>
      <w:r w:rsidRPr="00DC5141">
        <w:rPr>
          <w:b/>
          <w:bCs/>
          <w:rtl/>
        </w:rPr>
        <w:t>"</w:t>
      </w:r>
      <w:r>
        <w:rPr>
          <w:b/>
          <w:bCs/>
          <w:rtl/>
        </w:rPr>
        <w:t>החוק</w:t>
      </w:r>
      <w:r w:rsidRPr="00DC5141">
        <w:rPr>
          <w:b/>
          <w:bCs/>
          <w:rtl/>
        </w:rPr>
        <w:t>"</w:t>
      </w:r>
      <w:r w:rsidRPr="00DC5141">
        <w:rPr>
          <w:rtl/>
        </w:rPr>
        <w:t xml:space="preserve"> </w:t>
      </w:r>
      <w:r>
        <w:rPr>
          <w:rtl/>
        </w:rPr>
        <w:t xml:space="preserve">- </w:t>
      </w:r>
      <w:r w:rsidR="001F7471">
        <w:rPr>
          <w:rtl/>
        </w:rPr>
        <w:t>חוק תכנון ערים וכפרים ובנינים (חוק זמני) מס' 79 לשנת 1966;</w:t>
      </w:r>
    </w:p>
    <w:p w14:paraId="50342684" w14:textId="77777777" w:rsidR="00D73C68" w:rsidRPr="00DC5141" w:rsidRDefault="00D73C68" w:rsidP="00D73C68">
      <w:pPr>
        <w:pStyle w:val="a4"/>
        <w:rPr>
          <w:rtl/>
        </w:rPr>
      </w:pPr>
      <w:r w:rsidRPr="00DC5141">
        <w:rPr>
          <w:b/>
          <w:bCs/>
          <w:rtl/>
        </w:rPr>
        <w:t>"</w:t>
      </w:r>
      <w:r>
        <w:rPr>
          <w:b/>
          <w:bCs/>
          <w:rtl/>
        </w:rPr>
        <w:t>כביש</w:t>
      </w:r>
      <w:r w:rsidRPr="00DC5141">
        <w:rPr>
          <w:b/>
          <w:bCs/>
          <w:rtl/>
        </w:rPr>
        <w:t>"</w:t>
      </w:r>
      <w:r w:rsidRPr="00DC5141">
        <w:rPr>
          <w:rtl/>
        </w:rPr>
        <w:t xml:space="preserve"> </w:t>
      </w:r>
      <w:r>
        <w:rPr>
          <w:rtl/>
        </w:rPr>
        <w:t xml:space="preserve">- </w:t>
      </w:r>
      <w:r w:rsidR="001F7471">
        <w:rPr>
          <w:rtl/>
        </w:rPr>
        <w:t>רחוב או חלק מרחוב המיועד למעבר כלי רכב או לחנייתם;</w:t>
      </w:r>
    </w:p>
    <w:p w14:paraId="7BB66500" w14:textId="77777777" w:rsidR="00D73C68" w:rsidRPr="00DC5141" w:rsidRDefault="00D73C68" w:rsidP="00D73C68">
      <w:pPr>
        <w:pStyle w:val="a4"/>
        <w:rPr>
          <w:rtl/>
        </w:rPr>
      </w:pPr>
      <w:r w:rsidRPr="00DC5141">
        <w:rPr>
          <w:b/>
          <w:bCs/>
          <w:rtl/>
        </w:rPr>
        <w:t>"</w:t>
      </w:r>
      <w:r>
        <w:rPr>
          <w:b/>
          <w:bCs/>
          <w:rtl/>
        </w:rPr>
        <w:t>מדרכה"</w:t>
      </w:r>
      <w:r w:rsidRPr="00DC5141">
        <w:rPr>
          <w:rtl/>
        </w:rPr>
        <w:t xml:space="preserve"> </w:t>
      </w:r>
      <w:r>
        <w:rPr>
          <w:rtl/>
        </w:rPr>
        <w:t xml:space="preserve">- </w:t>
      </w:r>
      <w:r w:rsidR="001F7471">
        <w:rPr>
          <w:rtl/>
        </w:rPr>
        <w:t>חלק מרחוב המיועד למעבר הולכי רגל, לרבות אבני שפה, קיר משען, מדרגות וקירות תומכים;</w:t>
      </w:r>
    </w:p>
    <w:p w14:paraId="1F4DA30B" w14:textId="77777777" w:rsidR="00D73C68" w:rsidRDefault="00D73C68" w:rsidP="00D73C68">
      <w:pPr>
        <w:pStyle w:val="a4"/>
        <w:rPr>
          <w:rtl/>
        </w:rPr>
      </w:pPr>
      <w:r w:rsidRPr="00DC5141">
        <w:rPr>
          <w:b/>
          <w:bCs/>
          <w:rtl/>
        </w:rPr>
        <w:t>"</w:t>
      </w:r>
      <w:r>
        <w:rPr>
          <w:b/>
          <w:bCs/>
          <w:rtl/>
        </w:rPr>
        <w:t>המהנדס</w:t>
      </w:r>
      <w:r w:rsidRPr="00DC5141">
        <w:rPr>
          <w:b/>
          <w:bCs/>
          <w:rtl/>
        </w:rPr>
        <w:t>"</w:t>
      </w:r>
      <w:r w:rsidRPr="00DC5141">
        <w:rPr>
          <w:rtl/>
        </w:rPr>
        <w:t xml:space="preserve"> </w:t>
      </w:r>
      <w:r>
        <w:rPr>
          <w:rtl/>
        </w:rPr>
        <w:t xml:space="preserve">- </w:t>
      </w:r>
      <w:r w:rsidR="001F7471">
        <w:rPr>
          <w:rtl/>
        </w:rPr>
        <w:t>מהנדס המועצה או מי שסמכויות מהנדס המועצה הואצלו לו לפי סעיף 65יח' לתקנון;</w:t>
      </w:r>
    </w:p>
    <w:p w14:paraId="0074A229" w14:textId="77777777" w:rsidR="00D73C68" w:rsidRDefault="00D73C68" w:rsidP="00D73C68">
      <w:pPr>
        <w:pStyle w:val="a4"/>
        <w:rPr>
          <w:rtl/>
        </w:rPr>
      </w:pPr>
      <w:r w:rsidRPr="008A6C30">
        <w:rPr>
          <w:b/>
          <w:bCs/>
          <w:rtl/>
        </w:rPr>
        <w:t>"המועצה"</w:t>
      </w:r>
      <w:r>
        <w:rPr>
          <w:rtl/>
        </w:rPr>
        <w:t xml:space="preserve"> - מועצה מקומית אלפי מנשה;</w:t>
      </w:r>
    </w:p>
    <w:p w14:paraId="157DA51C" w14:textId="77777777" w:rsidR="00D73C68" w:rsidRPr="00DC5141" w:rsidRDefault="00D73C68" w:rsidP="00D73C68">
      <w:pPr>
        <w:pStyle w:val="a4"/>
        <w:rPr>
          <w:rtl/>
        </w:rPr>
      </w:pPr>
      <w:r w:rsidRPr="00DC5141">
        <w:rPr>
          <w:rtl/>
        </w:rPr>
        <w:t>"</w:t>
      </w:r>
      <w:r>
        <w:rPr>
          <w:b/>
          <w:bCs/>
          <w:rtl/>
        </w:rPr>
        <w:t>מרפסת</w:t>
      </w:r>
      <w:r w:rsidRPr="00DC5141">
        <w:rPr>
          <w:rtl/>
        </w:rPr>
        <w:t>"</w:t>
      </w:r>
      <w:r w:rsidRPr="00DC5141">
        <w:t xml:space="preserve"> - </w:t>
      </w:r>
      <w:r>
        <w:rPr>
          <w:rtl/>
        </w:rPr>
        <w:t>חלק חיצון של בנין אשר -</w:t>
      </w:r>
    </w:p>
    <w:p w14:paraId="1033EF14" w14:textId="77777777" w:rsidR="00D73C68" w:rsidRPr="00DC5141" w:rsidRDefault="00D73C68" w:rsidP="00D73C68">
      <w:pPr>
        <w:pStyle w:val="2"/>
        <w:rPr>
          <w:rtl/>
        </w:rPr>
      </w:pPr>
      <w:r w:rsidRPr="00DC5141">
        <w:rPr>
          <w:rtl/>
        </w:rPr>
        <w:t>(1)</w:t>
      </w:r>
      <w:r w:rsidRPr="00DC5141">
        <w:rPr>
          <w:rtl/>
        </w:rPr>
        <w:tab/>
      </w:r>
      <w:r>
        <w:rPr>
          <w:rtl/>
        </w:rPr>
        <w:t>רצפתו קשורה לרצפת פנים הבנין ודלת מעבר ביניהם;</w:t>
      </w:r>
    </w:p>
    <w:p w14:paraId="33679152" w14:textId="77777777" w:rsidR="00D73C68" w:rsidRDefault="00D73C68" w:rsidP="006742BE">
      <w:pPr>
        <w:pStyle w:val="2"/>
        <w:rPr>
          <w:rtl/>
        </w:rPr>
      </w:pPr>
      <w:r w:rsidRPr="00042F63">
        <w:rPr>
          <w:rtl/>
        </w:rPr>
        <w:t>(2)</w:t>
      </w:r>
      <w:r w:rsidRPr="00042F63">
        <w:rPr>
          <w:rtl/>
        </w:rPr>
        <w:tab/>
      </w:r>
      <w:r w:rsidR="006742BE">
        <w:rPr>
          <w:rtl/>
        </w:rPr>
        <w:t>לא יותר משלושת רבעי היקף רצפתו מוקפים קירות;</w:t>
      </w:r>
    </w:p>
    <w:p w14:paraId="273EB7B7" w14:textId="77777777" w:rsidR="006742BE" w:rsidRPr="00042F63" w:rsidRDefault="006742BE" w:rsidP="006742BE">
      <w:pPr>
        <w:pStyle w:val="2"/>
        <w:rPr>
          <w:rtl/>
        </w:rPr>
      </w:pPr>
      <w:r>
        <w:rPr>
          <w:rtl/>
        </w:rPr>
        <w:t>(3)</w:t>
      </w:r>
      <w:r>
        <w:rPr>
          <w:rtl/>
        </w:rPr>
        <w:tab/>
        <w:t>לאורך שאר שוליו ניצב מעקה שגובהו אינו עולה על 1.10 מטר מהמפלס של רצפתו;</w:t>
      </w:r>
    </w:p>
    <w:p w14:paraId="2C1ABD2A" w14:textId="77777777" w:rsidR="006742BE" w:rsidRPr="001F7471" w:rsidRDefault="006742BE" w:rsidP="006742BE">
      <w:pPr>
        <w:pStyle w:val="a4"/>
        <w:rPr>
          <w:rtl/>
        </w:rPr>
      </w:pPr>
      <w:r w:rsidRPr="00DC5141">
        <w:rPr>
          <w:b/>
          <w:bCs/>
          <w:rtl/>
        </w:rPr>
        <w:t>"</w:t>
      </w:r>
      <w:r>
        <w:rPr>
          <w:b/>
          <w:bCs/>
          <w:rtl/>
        </w:rPr>
        <w:t>מרתף</w:t>
      </w:r>
      <w:r w:rsidRPr="00DC5141">
        <w:rPr>
          <w:b/>
          <w:bCs/>
          <w:rtl/>
        </w:rPr>
        <w:t>"</w:t>
      </w:r>
      <w:r w:rsidRPr="00DC5141">
        <w:rPr>
          <w:rtl/>
        </w:rPr>
        <w:t xml:space="preserve"> </w:t>
      </w:r>
      <w:r>
        <w:rPr>
          <w:rtl/>
        </w:rPr>
        <w:t xml:space="preserve">- </w:t>
      </w:r>
      <w:r w:rsidR="001F7471">
        <w:rPr>
          <w:rtl/>
        </w:rPr>
        <w:t xml:space="preserve"> חלק מבנין שהחלל שבין רצפתו ותחתית תקרתו נמצא כולו או רובו מתחל למפלס פני הקרקע המקיפה אותו, או מתחת למפלס כביש או מדרכה הנמצאים במרחק אשר אינו עולה על 1.50 מטר ממישור הקיר החיצון שלו; לענין זה, </w:t>
      </w:r>
      <w:r w:rsidR="001F7471">
        <w:rPr>
          <w:b/>
          <w:bCs/>
          <w:rtl/>
        </w:rPr>
        <w:t>"מפלס פני הקרקע"</w:t>
      </w:r>
      <w:r w:rsidR="001F7471">
        <w:rPr>
          <w:rtl/>
        </w:rPr>
        <w:t xml:space="preserve"> וכן </w:t>
      </w:r>
      <w:r w:rsidR="001F7471">
        <w:rPr>
          <w:b/>
          <w:bCs/>
          <w:rtl/>
        </w:rPr>
        <w:t>"מפלס כביש או מדרכה"</w:t>
      </w:r>
      <w:r w:rsidR="001F7471">
        <w:rPr>
          <w:rtl/>
        </w:rPr>
        <w:t xml:space="preserve"> - הגובה של כל אחד מהם במרכז מישור הקיר החיצון כאמור, ולגבי קיר שיש בו תפרי התפשטות - גובהו של כל אחד מהם במרכז שבין כל שני תפרי ההתפשטות האמורים או במרכז שבין תפר התפשטות הסמוך לקצה הבנין ובן קצה הבנין;</w:t>
      </w:r>
    </w:p>
    <w:p w14:paraId="18D7AFA4" w14:textId="77777777" w:rsidR="006742BE" w:rsidRPr="00DC5141" w:rsidRDefault="006742BE" w:rsidP="006742BE">
      <w:pPr>
        <w:pStyle w:val="a4"/>
        <w:rPr>
          <w:rtl/>
        </w:rPr>
      </w:pPr>
      <w:r w:rsidRPr="00DC5141">
        <w:rPr>
          <w:b/>
          <w:bCs/>
          <w:rtl/>
        </w:rPr>
        <w:t>"</w:t>
      </w:r>
      <w:r>
        <w:rPr>
          <w:b/>
          <w:bCs/>
          <w:rtl/>
        </w:rPr>
        <w:t>נכס גובל</w:t>
      </w:r>
      <w:r w:rsidRPr="00DC5141">
        <w:rPr>
          <w:b/>
          <w:bCs/>
          <w:rtl/>
        </w:rPr>
        <w:t>"</w:t>
      </w:r>
      <w:r w:rsidRPr="00DC5141">
        <w:rPr>
          <w:rtl/>
        </w:rPr>
        <w:t xml:space="preserve"> </w:t>
      </w:r>
      <w:r>
        <w:rPr>
          <w:rtl/>
        </w:rPr>
        <w:t xml:space="preserve">- </w:t>
      </w:r>
      <w:r w:rsidR="002B11BC">
        <w:rPr>
          <w:rtl/>
        </w:rPr>
        <w:t>נכס הגובל ברחוב או בקטע מרחוב, בין אם יש גישה לנכס מאותו רחוב ובין אם אין גישה כאמור, ובכלל זה נכס, שבינו ובין אותו רחוב, או קטע רחוב, יש תעלה, חפירה, רצועת ירק, נטיעות, שדרה או כיוצא בהם, או שטח המיועד לשימוש כאמור לפי תכנית, ובלבד שקיימת גישה מאותו הרחוב לנכס האמור שלא דרך רחוב אחר;</w:t>
      </w:r>
    </w:p>
    <w:p w14:paraId="2579EB54" w14:textId="77777777" w:rsidR="006742BE" w:rsidRPr="00DC5141" w:rsidRDefault="006742BE" w:rsidP="006742BE">
      <w:pPr>
        <w:pStyle w:val="a4"/>
        <w:rPr>
          <w:rtl/>
        </w:rPr>
      </w:pPr>
      <w:r w:rsidRPr="00DC5141">
        <w:rPr>
          <w:b/>
          <w:bCs/>
          <w:rtl/>
        </w:rPr>
        <w:t>"</w:t>
      </w:r>
      <w:r>
        <w:rPr>
          <w:b/>
          <w:bCs/>
          <w:rtl/>
        </w:rPr>
        <w:t>סוג רחוב</w:t>
      </w:r>
      <w:r w:rsidRPr="00DC5141">
        <w:rPr>
          <w:b/>
          <w:bCs/>
          <w:rtl/>
        </w:rPr>
        <w:t>"</w:t>
      </w:r>
      <w:r w:rsidRPr="00DC5141">
        <w:rPr>
          <w:rtl/>
        </w:rPr>
        <w:t xml:space="preserve"> </w:t>
      </w:r>
      <w:r>
        <w:rPr>
          <w:rtl/>
        </w:rPr>
        <w:t xml:space="preserve">- </w:t>
      </w:r>
      <w:r w:rsidR="00D13365">
        <w:rPr>
          <w:rtl/>
        </w:rPr>
        <w:t>כביש, מדרכה או רחוב משולב;</w:t>
      </w:r>
    </w:p>
    <w:p w14:paraId="5145AEF3" w14:textId="77777777" w:rsidR="006742BE" w:rsidRDefault="006742BE" w:rsidP="00D13365">
      <w:pPr>
        <w:pStyle w:val="a4"/>
        <w:rPr>
          <w:rtl/>
        </w:rPr>
      </w:pPr>
      <w:r w:rsidRPr="00DC5141">
        <w:rPr>
          <w:b/>
          <w:bCs/>
          <w:rtl/>
        </w:rPr>
        <w:t>"</w:t>
      </w:r>
      <w:r>
        <w:rPr>
          <w:b/>
          <w:bCs/>
          <w:rtl/>
        </w:rPr>
        <w:t>סלילת רחוב</w:t>
      </w:r>
      <w:r w:rsidRPr="00DC5141">
        <w:rPr>
          <w:b/>
          <w:bCs/>
          <w:rtl/>
        </w:rPr>
        <w:t>"</w:t>
      </w:r>
      <w:r w:rsidRPr="00DC5141">
        <w:rPr>
          <w:rtl/>
        </w:rPr>
        <w:t xml:space="preserve"> </w:t>
      </w:r>
      <w:r>
        <w:rPr>
          <w:rtl/>
        </w:rPr>
        <w:t xml:space="preserve">- </w:t>
      </w:r>
      <w:r w:rsidR="00D13365">
        <w:rPr>
          <w:rtl/>
        </w:rPr>
        <w:t>סלילת כביש ומדרכה או סלילתם של כביש בלבד או מדרכה בלבד או רחוב משולב, או הרחבתם, לרבות עשיית עבודות ומטלות הדרושות לסלילה או קשורות בה, כולן או חלקן, ובכלל זה תכנון, פיקוח, ביצוע הסלילה, התקנת מערכות נלוות כדוגמת תאורה וכל עבודה אחרת הכרוכה בסלילה או הקשורה בה;</w:t>
      </w:r>
    </w:p>
    <w:p w14:paraId="79556FA9" w14:textId="77777777" w:rsidR="006742BE" w:rsidRDefault="006742BE" w:rsidP="006742BE">
      <w:pPr>
        <w:pStyle w:val="a4"/>
        <w:rPr>
          <w:rtl/>
        </w:rPr>
      </w:pPr>
      <w:r w:rsidRPr="008A6C30">
        <w:rPr>
          <w:b/>
          <w:bCs/>
          <w:rtl/>
        </w:rPr>
        <w:lastRenderedPageBreak/>
        <w:t>"המועצה"</w:t>
      </w:r>
      <w:r>
        <w:rPr>
          <w:rStyle w:val="affb"/>
          <w:rFonts w:cs="David"/>
          <w:rtl/>
        </w:rPr>
        <w:endnoteReference w:id="2"/>
      </w:r>
      <w:r>
        <w:rPr>
          <w:rtl/>
        </w:rPr>
        <w:t xml:space="preserve"> - מועצה מקומית אלפי מנשה;</w:t>
      </w:r>
    </w:p>
    <w:p w14:paraId="5DA9A493" w14:textId="77777777" w:rsidR="006742BE" w:rsidRPr="00DC5141" w:rsidRDefault="006742BE" w:rsidP="00D13365">
      <w:pPr>
        <w:pStyle w:val="a4"/>
        <w:rPr>
          <w:rtl/>
        </w:rPr>
      </w:pPr>
      <w:r w:rsidRPr="00DC5141">
        <w:rPr>
          <w:b/>
          <w:bCs/>
          <w:rtl/>
        </w:rPr>
        <w:t>"</w:t>
      </w:r>
      <w:r>
        <w:rPr>
          <w:b/>
          <w:bCs/>
          <w:rtl/>
        </w:rPr>
        <w:t>קומה</w:t>
      </w:r>
      <w:r w:rsidRPr="00DC5141">
        <w:rPr>
          <w:b/>
          <w:bCs/>
          <w:rtl/>
        </w:rPr>
        <w:t>"</w:t>
      </w:r>
      <w:r w:rsidRPr="00DC5141">
        <w:rPr>
          <w:rtl/>
        </w:rPr>
        <w:t xml:space="preserve"> </w:t>
      </w:r>
      <w:r>
        <w:rPr>
          <w:rtl/>
        </w:rPr>
        <w:t xml:space="preserve">- </w:t>
      </w:r>
      <w:r w:rsidR="00D13365">
        <w:rPr>
          <w:rtl/>
        </w:rPr>
        <w:t>חלל המשתרע בין שתי רצפות סמוכות הנמצאות זו מעל זו, הנמדד על-פי גובהו המזערי של אותו חלל, ולרבות בנייני עזר, מרתפים, מרפסות, מחסנים, חדרי מדרגות, מעברים, גבליות, מרתפי חניה, חניות מקורות, יציעים, חדרי מעליות, עליות גג וכל שטח אחר בקומה;</w:t>
      </w:r>
    </w:p>
    <w:p w14:paraId="501B70BF" w14:textId="77777777" w:rsidR="006742BE" w:rsidRDefault="006742BE" w:rsidP="006742BE">
      <w:pPr>
        <w:pStyle w:val="a4"/>
        <w:rPr>
          <w:rtl/>
        </w:rPr>
      </w:pPr>
      <w:r w:rsidRPr="00DC5141">
        <w:rPr>
          <w:b/>
          <w:bCs/>
          <w:rtl/>
        </w:rPr>
        <w:t>"</w:t>
      </w:r>
      <w:r>
        <w:rPr>
          <w:b/>
          <w:bCs/>
          <w:rtl/>
        </w:rPr>
        <w:t>ראש המועצה</w:t>
      </w:r>
      <w:r w:rsidRPr="00DC5141">
        <w:rPr>
          <w:b/>
          <w:bCs/>
          <w:rtl/>
        </w:rPr>
        <w:t>"</w:t>
      </w:r>
      <w:r w:rsidRPr="00DC5141">
        <w:rPr>
          <w:rtl/>
        </w:rPr>
        <w:t xml:space="preserve"> </w:t>
      </w:r>
      <w:r>
        <w:rPr>
          <w:rtl/>
        </w:rPr>
        <w:t>- ראש המועצה לרבות מי שהוסמך על ידו על פי סעיף 33 לתקנון;</w:t>
      </w:r>
    </w:p>
    <w:p w14:paraId="47C124F4" w14:textId="77777777" w:rsidR="006742BE" w:rsidRPr="00DC5141" w:rsidRDefault="006742BE" w:rsidP="006742BE">
      <w:pPr>
        <w:pStyle w:val="a4"/>
        <w:rPr>
          <w:rtl/>
        </w:rPr>
      </w:pPr>
      <w:r w:rsidRPr="00DC5141">
        <w:rPr>
          <w:b/>
          <w:bCs/>
          <w:rtl/>
        </w:rPr>
        <w:t>"</w:t>
      </w:r>
      <w:r>
        <w:rPr>
          <w:b/>
          <w:bCs/>
          <w:rtl/>
        </w:rPr>
        <w:t>רחוב</w:t>
      </w:r>
      <w:r w:rsidRPr="00DC5141">
        <w:rPr>
          <w:b/>
          <w:bCs/>
          <w:rtl/>
        </w:rPr>
        <w:t>"</w:t>
      </w:r>
      <w:r w:rsidRPr="00DC5141">
        <w:rPr>
          <w:rtl/>
        </w:rPr>
        <w:t xml:space="preserve"> </w:t>
      </w:r>
      <w:r>
        <w:rPr>
          <w:rtl/>
        </w:rPr>
        <w:t xml:space="preserve">- </w:t>
      </w:r>
      <w:r w:rsidR="00D13365">
        <w:rPr>
          <w:rtl/>
        </w:rPr>
        <w:t>"דרך" לפי החוק;</w:t>
      </w:r>
    </w:p>
    <w:p w14:paraId="57B38F1D" w14:textId="77777777" w:rsidR="006742BE" w:rsidRDefault="006742BE" w:rsidP="00D13365">
      <w:pPr>
        <w:pStyle w:val="a4"/>
        <w:rPr>
          <w:rtl/>
        </w:rPr>
      </w:pPr>
      <w:r w:rsidRPr="00DC5141">
        <w:rPr>
          <w:b/>
          <w:bCs/>
          <w:rtl/>
        </w:rPr>
        <w:t>"</w:t>
      </w:r>
      <w:r>
        <w:rPr>
          <w:b/>
          <w:bCs/>
          <w:rtl/>
        </w:rPr>
        <w:t>רחוב גובל</w:t>
      </w:r>
      <w:r w:rsidRPr="00DC5141">
        <w:rPr>
          <w:b/>
          <w:bCs/>
          <w:rtl/>
        </w:rPr>
        <w:t>"</w:t>
      </w:r>
      <w:r w:rsidRPr="00DC5141">
        <w:rPr>
          <w:rtl/>
        </w:rPr>
        <w:t xml:space="preserve"> </w:t>
      </w:r>
      <w:r>
        <w:rPr>
          <w:rtl/>
        </w:rPr>
        <w:t xml:space="preserve">- </w:t>
      </w:r>
      <w:r w:rsidR="00D13365">
        <w:rPr>
          <w:rtl/>
        </w:rPr>
        <w:t xml:space="preserve">רחוב הגובל בנכס או בחלק מהנכס, בין אם יש גישה לנכס מאותו רחוב ובאין אם אין גישה כאמור, ובכלל זה רחוב שיש דרכו גישה לאותו נכס או לחלק </w:t>
      </w:r>
      <w:r w:rsidR="00FC5AC5">
        <w:rPr>
          <w:rtl/>
        </w:rPr>
        <w:t>מ</w:t>
      </w:r>
      <w:r w:rsidR="00D13365">
        <w:rPr>
          <w:rtl/>
        </w:rPr>
        <w:t>מנו דרך נכס אחר או דרך מדרכה, לרבות רחוב, שבינו ובין אותו נכס, יש תעלה, חפירה, רצועת ירק, נטיעות, שדרה או כיוצא בהם, או שטח המיועד לשימוש כאמור לפי תכנית, ולרבות רחוב שבינו לבין הנכס מפריד נכס אחר, ובלבד שקיימת גישה לאותו נכס מהרחוב האמור שלא דרך רחוב אחר;</w:t>
      </w:r>
    </w:p>
    <w:p w14:paraId="1E8629A6" w14:textId="77777777" w:rsidR="006742BE" w:rsidRDefault="006742BE" w:rsidP="006742BE">
      <w:pPr>
        <w:pStyle w:val="a4"/>
        <w:rPr>
          <w:rtl/>
        </w:rPr>
      </w:pPr>
      <w:r w:rsidRPr="00DC5141">
        <w:rPr>
          <w:b/>
          <w:bCs/>
          <w:rtl/>
        </w:rPr>
        <w:t>"</w:t>
      </w:r>
      <w:r>
        <w:rPr>
          <w:b/>
          <w:bCs/>
          <w:rtl/>
        </w:rPr>
        <w:t>רחוב משולב</w:t>
      </w:r>
      <w:r w:rsidRPr="00DC5141">
        <w:rPr>
          <w:b/>
          <w:bCs/>
          <w:rtl/>
        </w:rPr>
        <w:t>"</w:t>
      </w:r>
      <w:r w:rsidRPr="00DC5141">
        <w:rPr>
          <w:rtl/>
        </w:rPr>
        <w:t xml:space="preserve"> </w:t>
      </w:r>
      <w:r>
        <w:rPr>
          <w:rtl/>
        </w:rPr>
        <w:t xml:space="preserve">- </w:t>
      </w:r>
      <w:r w:rsidR="00D13365">
        <w:rPr>
          <w:rtl/>
        </w:rPr>
        <w:t>רחוב המשמש למעבר הולכי רגל ולמעבר כלי רכב גם יחד, בין אם מדובר ברחוב העשוי בין מחומר אחד ובין ממספר חומרים, ובין במפלס אחד ובין במספר מפלסים;</w:t>
      </w:r>
    </w:p>
    <w:p w14:paraId="1BF87E2E" w14:textId="77777777" w:rsidR="006742BE" w:rsidRPr="00DC5141" w:rsidRDefault="006742BE" w:rsidP="006742BE">
      <w:pPr>
        <w:pStyle w:val="a4"/>
        <w:rPr>
          <w:rtl/>
        </w:rPr>
      </w:pPr>
      <w:r w:rsidRPr="00DC5141">
        <w:rPr>
          <w:rtl/>
        </w:rPr>
        <w:t>"</w:t>
      </w:r>
      <w:r w:rsidRPr="00F35FF8">
        <w:rPr>
          <w:b/>
          <w:bCs/>
          <w:rtl/>
        </w:rPr>
        <w:t>שטח בניין</w:t>
      </w:r>
      <w:r w:rsidRPr="00DC5141">
        <w:rPr>
          <w:rtl/>
        </w:rPr>
        <w:t>"</w:t>
      </w:r>
      <w:r w:rsidRPr="00DC5141">
        <w:t xml:space="preserve"> - </w:t>
      </w:r>
      <w:r w:rsidRPr="00DC5141">
        <w:rPr>
          <w:rtl/>
        </w:rPr>
        <w:t>הסכום</w:t>
      </w:r>
      <w:r w:rsidRPr="00DC5141">
        <w:t xml:space="preserve"> </w:t>
      </w:r>
      <w:r w:rsidRPr="00DC5141">
        <w:rPr>
          <w:rtl/>
        </w:rPr>
        <w:t>במ"ר</w:t>
      </w:r>
      <w:r w:rsidRPr="00DC5141">
        <w:t xml:space="preserve"> </w:t>
      </w:r>
      <w:r w:rsidRPr="00DC5141">
        <w:rPr>
          <w:rtl/>
        </w:rPr>
        <w:t>של</w:t>
      </w:r>
      <w:r w:rsidRPr="00DC5141">
        <w:t xml:space="preserve"> </w:t>
      </w:r>
      <w:r w:rsidRPr="00DC5141">
        <w:rPr>
          <w:rtl/>
        </w:rPr>
        <w:t>שטחי</w:t>
      </w:r>
      <w:r w:rsidRPr="00DC5141">
        <w:t xml:space="preserve"> </w:t>
      </w:r>
      <w:r w:rsidRPr="00DC5141">
        <w:rPr>
          <w:rtl/>
        </w:rPr>
        <w:t>כל</w:t>
      </w:r>
      <w:r w:rsidRPr="00DC5141">
        <w:t xml:space="preserve"> </w:t>
      </w:r>
      <w:r w:rsidRPr="00DC5141">
        <w:rPr>
          <w:rtl/>
        </w:rPr>
        <w:t>הקומות בבניין לרבות:</w:t>
      </w:r>
    </w:p>
    <w:p w14:paraId="270D5905" w14:textId="77777777" w:rsidR="006742BE" w:rsidRDefault="006742BE" w:rsidP="006742BE">
      <w:pPr>
        <w:pStyle w:val="2"/>
        <w:rPr>
          <w:rtl/>
        </w:rPr>
      </w:pPr>
      <w:r w:rsidRPr="00DC5141">
        <w:rPr>
          <w:rtl/>
        </w:rPr>
        <w:t>(1)</w:t>
      </w:r>
      <w:r w:rsidRPr="00DC5141">
        <w:rPr>
          <w:rtl/>
        </w:rPr>
        <w:tab/>
        <w:t>שטחה</w:t>
      </w:r>
      <w:r w:rsidRPr="00DC5141">
        <w:t xml:space="preserve"> </w:t>
      </w:r>
      <w:r w:rsidRPr="00DC5141">
        <w:rPr>
          <w:rtl/>
        </w:rPr>
        <w:t>של בנייה חורגת;</w:t>
      </w:r>
      <w:r>
        <w:rPr>
          <w:rtl/>
        </w:rPr>
        <w:t xml:space="preserve"> </w:t>
      </w:r>
    </w:p>
    <w:p w14:paraId="461CD208" w14:textId="77777777" w:rsidR="006742BE" w:rsidRPr="00042F63" w:rsidRDefault="006742BE" w:rsidP="006742BE">
      <w:pPr>
        <w:pStyle w:val="2"/>
        <w:rPr>
          <w:rtl/>
        </w:rPr>
      </w:pPr>
      <w:r w:rsidRPr="00042F63">
        <w:rPr>
          <w:rtl/>
        </w:rPr>
        <w:t>(2)</w:t>
      </w:r>
      <w:r w:rsidRPr="00042F63">
        <w:rPr>
          <w:rtl/>
        </w:rPr>
        <w:tab/>
        <w:t>שטחו</w:t>
      </w:r>
      <w:r w:rsidRPr="00042F63">
        <w:t xml:space="preserve"> </w:t>
      </w:r>
      <w:r w:rsidRPr="00042F63">
        <w:rPr>
          <w:rtl/>
        </w:rPr>
        <w:t>שלבניין</w:t>
      </w:r>
      <w:r w:rsidRPr="00042F63">
        <w:t xml:space="preserve"> </w:t>
      </w:r>
      <w:r w:rsidRPr="00042F63">
        <w:rPr>
          <w:rtl/>
        </w:rPr>
        <w:t>או</w:t>
      </w:r>
      <w:r w:rsidRPr="00042F63">
        <w:t xml:space="preserve"> </w:t>
      </w:r>
      <w:r w:rsidRPr="00042F63">
        <w:rPr>
          <w:rtl/>
        </w:rPr>
        <w:t>שטחה</w:t>
      </w:r>
      <w:r w:rsidRPr="00042F63">
        <w:t xml:space="preserve"> </w:t>
      </w:r>
      <w:r w:rsidRPr="00042F63">
        <w:rPr>
          <w:rtl/>
        </w:rPr>
        <w:t>של</w:t>
      </w:r>
      <w:r w:rsidRPr="00042F63">
        <w:t xml:space="preserve"> </w:t>
      </w:r>
      <w:r w:rsidRPr="00042F63">
        <w:rPr>
          <w:rtl/>
        </w:rPr>
        <w:t>תוספת לבניין</w:t>
      </w:r>
      <w:r w:rsidRPr="00042F63">
        <w:t xml:space="preserve"> </w:t>
      </w:r>
      <w:r w:rsidRPr="00042F63">
        <w:rPr>
          <w:rtl/>
        </w:rPr>
        <w:t>העתידים להיבנות, שאושרה</w:t>
      </w:r>
      <w:r w:rsidRPr="00042F63">
        <w:t xml:space="preserve"> </w:t>
      </w:r>
      <w:r w:rsidRPr="00042F63">
        <w:rPr>
          <w:rtl/>
        </w:rPr>
        <w:t>לגביהם</w:t>
      </w:r>
      <w:r w:rsidRPr="00042F63">
        <w:t xml:space="preserve"> </w:t>
      </w:r>
      <w:r w:rsidRPr="00042F63">
        <w:rPr>
          <w:rtl/>
        </w:rPr>
        <w:t>בקשה להיתר בנייה - לפי</w:t>
      </w:r>
      <w:r w:rsidRPr="00042F63">
        <w:t xml:space="preserve"> </w:t>
      </w:r>
      <w:r w:rsidRPr="00042F63">
        <w:rPr>
          <w:rtl/>
        </w:rPr>
        <w:t>השטח שאושר;</w:t>
      </w:r>
    </w:p>
    <w:p w14:paraId="5AB2661B" w14:textId="77777777" w:rsidR="006742BE" w:rsidRPr="00DC5141" w:rsidRDefault="006742BE" w:rsidP="006742BE">
      <w:pPr>
        <w:pStyle w:val="a4"/>
        <w:rPr>
          <w:rtl/>
        </w:rPr>
      </w:pPr>
      <w:r w:rsidRPr="00DC5141">
        <w:rPr>
          <w:b/>
          <w:bCs/>
          <w:rtl/>
        </w:rPr>
        <w:t>"</w:t>
      </w:r>
      <w:r>
        <w:rPr>
          <w:b/>
          <w:bCs/>
          <w:rtl/>
        </w:rPr>
        <w:t>שטח המיועד להפקעה</w:t>
      </w:r>
      <w:r w:rsidRPr="00DC5141">
        <w:rPr>
          <w:b/>
          <w:bCs/>
          <w:rtl/>
        </w:rPr>
        <w:t>"</w:t>
      </w:r>
      <w:r w:rsidRPr="00DC5141">
        <w:rPr>
          <w:rtl/>
        </w:rPr>
        <w:t xml:space="preserve"> </w:t>
      </w:r>
      <w:r>
        <w:rPr>
          <w:rtl/>
        </w:rPr>
        <w:t xml:space="preserve">- </w:t>
      </w:r>
      <w:r w:rsidR="00D13365">
        <w:rPr>
          <w:rtl/>
        </w:rPr>
        <w:t>שטח המיועד לצרכי ציבור ואשר מוסד התכנון המוסמך הודיע כי בכוונתו להפקיעו בהתאם להוראות הדין החל במקום;</w:t>
      </w:r>
    </w:p>
    <w:p w14:paraId="0903F48D" w14:textId="77777777" w:rsidR="006742BE" w:rsidRPr="00DC5141" w:rsidRDefault="006742BE" w:rsidP="006742BE">
      <w:pPr>
        <w:pStyle w:val="a4"/>
        <w:rPr>
          <w:rtl/>
        </w:rPr>
      </w:pPr>
      <w:r w:rsidRPr="00DC5141">
        <w:rPr>
          <w:b/>
          <w:bCs/>
          <w:rtl/>
        </w:rPr>
        <w:t>"</w:t>
      </w:r>
      <w:r>
        <w:rPr>
          <w:b/>
          <w:bCs/>
          <w:rtl/>
        </w:rPr>
        <w:t>שטח המיועד לצרכי ציבור</w:t>
      </w:r>
      <w:r w:rsidRPr="00DC5141">
        <w:rPr>
          <w:b/>
          <w:bCs/>
          <w:rtl/>
        </w:rPr>
        <w:t>"</w:t>
      </w:r>
      <w:r w:rsidRPr="00DC5141">
        <w:rPr>
          <w:rtl/>
        </w:rPr>
        <w:t xml:space="preserve"> </w:t>
      </w:r>
      <w:r>
        <w:rPr>
          <w:rtl/>
        </w:rPr>
        <w:t xml:space="preserve">- </w:t>
      </w:r>
      <w:r w:rsidR="00D13365">
        <w:rPr>
          <w:rtl/>
        </w:rPr>
        <w:t>שטח קרקע או שטח בנין המיועד בתכנית שאושרה על ידי מוסד תכנון מוסמך לצרכי ציבור;</w:t>
      </w:r>
    </w:p>
    <w:p w14:paraId="77C9776C" w14:textId="77777777" w:rsidR="006742BE" w:rsidRPr="00DC5141" w:rsidRDefault="006742BE" w:rsidP="006742BE">
      <w:pPr>
        <w:pStyle w:val="a4"/>
        <w:rPr>
          <w:rtl/>
        </w:rPr>
      </w:pPr>
      <w:r w:rsidRPr="00DC5141">
        <w:rPr>
          <w:b/>
          <w:bCs/>
          <w:rtl/>
        </w:rPr>
        <w:t>"</w:t>
      </w:r>
      <w:r>
        <w:rPr>
          <w:b/>
          <w:bCs/>
          <w:rtl/>
        </w:rPr>
        <w:t>שטח קומה"</w:t>
      </w:r>
      <w:r w:rsidRPr="00DC5141">
        <w:rPr>
          <w:rtl/>
        </w:rPr>
        <w:t xml:space="preserve"> </w:t>
      </w:r>
      <w:r>
        <w:rPr>
          <w:rtl/>
        </w:rPr>
        <w:t xml:space="preserve">- </w:t>
      </w:r>
      <w:r w:rsidR="00D13365">
        <w:rPr>
          <w:rtl/>
        </w:rPr>
        <w:t>הסכום הכולל במ"ר של שטח ההשלכה האופקית של רצפת הקומה, בתוספת השטח שמתחת לקירותיה החיצוניים והפנימיים;</w:t>
      </w:r>
    </w:p>
    <w:p w14:paraId="06F75EE7" w14:textId="77777777" w:rsidR="006742BE" w:rsidRDefault="006742BE" w:rsidP="006742BE">
      <w:pPr>
        <w:pStyle w:val="a4"/>
        <w:rPr>
          <w:rtl/>
        </w:rPr>
      </w:pPr>
      <w:r w:rsidRPr="00DC5141">
        <w:rPr>
          <w:b/>
          <w:bCs/>
          <w:rtl/>
        </w:rPr>
        <w:t>"</w:t>
      </w:r>
      <w:r>
        <w:rPr>
          <w:b/>
          <w:bCs/>
          <w:rtl/>
        </w:rPr>
        <w:t>שטח קרקע</w:t>
      </w:r>
      <w:r w:rsidRPr="00DC5141">
        <w:rPr>
          <w:b/>
          <w:bCs/>
          <w:rtl/>
        </w:rPr>
        <w:t>"</w:t>
      </w:r>
      <w:r w:rsidRPr="00DC5141">
        <w:rPr>
          <w:rtl/>
        </w:rPr>
        <w:t xml:space="preserve"> </w:t>
      </w:r>
      <w:r>
        <w:rPr>
          <w:rtl/>
        </w:rPr>
        <w:t xml:space="preserve">- </w:t>
      </w:r>
      <w:r w:rsidR="00D13365">
        <w:rPr>
          <w:rtl/>
        </w:rPr>
        <w:t>שטחה הכולל של הקרקע שבנכס לרבות הקרקע שעליה ניצב בנין;</w:t>
      </w:r>
    </w:p>
    <w:p w14:paraId="5B007059" w14:textId="77777777" w:rsidR="00D73C68" w:rsidRPr="00DC5141" w:rsidRDefault="00D73C68" w:rsidP="006742BE">
      <w:pPr>
        <w:pStyle w:val="a4"/>
        <w:rPr>
          <w:rtl/>
        </w:rPr>
      </w:pPr>
      <w:r w:rsidRPr="00DC5141">
        <w:rPr>
          <w:b/>
          <w:bCs/>
          <w:rtl/>
        </w:rPr>
        <w:t>"</w:t>
      </w:r>
      <w:r w:rsidR="006742BE">
        <w:rPr>
          <w:b/>
          <w:bCs/>
          <w:rtl/>
        </w:rPr>
        <w:t>שימוש חורג</w:t>
      </w:r>
      <w:r w:rsidRPr="00DC5141">
        <w:rPr>
          <w:b/>
          <w:bCs/>
          <w:rtl/>
        </w:rPr>
        <w:t>"</w:t>
      </w:r>
      <w:r w:rsidRPr="00DC5141">
        <w:rPr>
          <w:rtl/>
        </w:rPr>
        <w:t xml:space="preserve"> </w:t>
      </w:r>
      <w:r>
        <w:rPr>
          <w:rtl/>
        </w:rPr>
        <w:t xml:space="preserve">- </w:t>
      </w:r>
      <w:r w:rsidR="00D13365">
        <w:rPr>
          <w:rtl/>
        </w:rPr>
        <w:t>שימוש הנעשה בנכס שלא בהתאם לייעודו על פי תוכנית שאושרה בידי מוסד התכנון המוסמך;</w:t>
      </w:r>
    </w:p>
    <w:p w14:paraId="3AE2FB85" w14:textId="77777777" w:rsidR="00D73C68" w:rsidRDefault="00D73C68" w:rsidP="006742BE">
      <w:pPr>
        <w:pStyle w:val="a4"/>
        <w:rPr>
          <w:rtl/>
        </w:rPr>
      </w:pPr>
      <w:r w:rsidRPr="00DC5141">
        <w:rPr>
          <w:b/>
          <w:bCs/>
          <w:rtl/>
        </w:rPr>
        <w:t>"</w:t>
      </w:r>
      <w:r w:rsidR="006742BE">
        <w:rPr>
          <w:b/>
          <w:bCs/>
          <w:rtl/>
        </w:rPr>
        <w:t>תכנית</w:t>
      </w:r>
      <w:r w:rsidRPr="00DC5141">
        <w:rPr>
          <w:b/>
          <w:bCs/>
          <w:rtl/>
        </w:rPr>
        <w:t>"</w:t>
      </w:r>
      <w:r w:rsidRPr="00DC5141">
        <w:rPr>
          <w:rtl/>
        </w:rPr>
        <w:t xml:space="preserve"> </w:t>
      </w:r>
      <w:r>
        <w:rPr>
          <w:rtl/>
        </w:rPr>
        <w:t xml:space="preserve">- </w:t>
      </w:r>
      <w:r w:rsidR="00D13365">
        <w:rPr>
          <w:rtl/>
        </w:rPr>
        <w:t>כהגדרתה בחוק;</w:t>
      </w:r>
    </w:p>
    <w:p w14:paraId="30D7FA74" w14:textId="77777777" w:rsidR="006742BE" w:rsidRPr="00DC5141" w:rsidRDefault="006742BE" w:rsidP="006742BE">
      <w:pPr>
        <w:pStyle w:val="a4"/>
        <w:rPr>
          <w:rtl/>
        </w:rPr>
      </w:pPr>
      <w:r w:rsidRPr="00DC5141">
        <w:rPr>
          <w:b/>
          <w:bCs/>
          <w:rtl/>
        </w:rPr>
        <w:t>"</w:t>
      </w:r>
      <w:r>
        <w:rPr>
          <w:b/>
          <w:bCs/>
          <w:rtl/>
        </w:rPr>
        <w:t>תעודת גמר"</w:t>
      </w:r>
      <w:r w:rsidRPr="00DC5141">
        <w:rPr>
          <w:rtl/>
        </w:rPr>
        <w:t xml:space="preserve"> </w:t>
      </w:r>
      <w:r>
        <w:rPr>
          <w:rtl/>
        </w:rPr>
        <w:t xml:space="preserve">- </w:t>
      </w:r>
      <w:r w:rsidR="00D13365">
        <w:rPr>
          <w:rtl/>
        </w:rPr>
        <w:t>אישור מאת מוסד התכנון המוסמך לפי סעיף 37 א' לחוק;</w:t>
      </w:r>
    </w:p>
    <w:p w14:paraId="68B00583" w14:textId="77777777" w:rsidR="006742BE" w:rsidRDefault="006742BE" w:rsidP="006742BE">
      <w:pPr>
        <w:pStyle w:val="a4"/>
        <w:rPr>
          <w:rtl/>
        </w:rPr>
      </w:pPr>
      <w:r w:rsidRPr="00DC5141">
        <w:rPr>
          <w:b/>
          <w:bCs/>
          <w:rtl/>
        </w:rPr>
        <w:t>"</w:t>
      </w:r>
      <w:r>
        <w:rPr>
          <w:b/>
          <w:bCs/>
          <w:rtl/>
        </w:rPr>
        <w:t>תעריפי ההיטל המעודכנים</w:t>
      </w:r>
      <w:r w:rsidRPr="00DC5141">
        <w:rPr>
          <w:b/>
          <w:bCs/>
          <w:rtl/>
        </w:rPr>
        <w:t>"</w:t>
      </w:r>
      <w:r w:rsidRPr="00DC5141">
        <w:rPr>
          <w:rtl/>
        </w:rPr>
        <w:t xml:space="preserve"> </w:t>
      </w:r>
      <w:r>
        <w:rPr>
          <w:rtl/>
        </w:rPr>
        <w:t xml:space="preserve">- </w:t>
      </w:r>
      <w:r w:rsidR="00D13365">
        <w:rPr>
          <w:rtl/>
        </w:rPr>
        <w:t>תעריפי ההיטל שבתוספת הראשונה בשיעורם המעודכן במועד הוצאת דרישת התשלום לפי חוק עזר זה;</w:t>
      </w:r>
    </w:p>
    <w:p w14:paraId="43D05678" w14:textId="77777777" w:rsidR="006742BE" w:rsidRPr="00DC5141" w:rsidRDefault="006742BE" w:rsidP="006742BE">
      <w:pPr>
        <w:pStyle w:val="a4"/>
        <w:rPr>
          <w:rtl/>
        </w:rPr>
      </w:pPr>
      <w:r w:rsidRPr="00DC5141">
        <w:rPr>
          <w:b/>
          <w:bCs/>
          <w:rtl/>
        </w:rPr>
        <w:t>"</w:t>
      </w:r>
      <w:r>
        <w:rPr>
          <w:b/>
          <w:bCs/>
          <w:rtl/>
        </w:rPr>
        <w:t>תעריפי ההיטל שבתוקף</w:t>
      </w:r>
      <w:r w:rsidRPr="00DC5141">
        <w:rPr>
          <w:b/>
          <w:bCs/>
          <w:rtl/>
        </w:rPr>
        <w:t>"</w:t>
      </w:r>
      <w:r w:rsidRPr="00DC5141">
        <w:rPr>
          <w:rtl/>
        </w:rPr>
        <w:t xml:space="preserve"> </w:t>
      </w:r>
      <w:r>
        <w:rPr>
          <w:rtl/>
        </w:rPr>
        <w:t xml:space="preserve">- </w:t>
      </w:r>
      <w:r w:rsidR="00D13365">
        <w:rPr>
          <w:rtl/>
        </w:rPr>
        <w:t>תעריפי ההיטל שבתוספת הראשונה לפי שיעורים המעודכן ביום התשלום לקופת המועצה;</w:t>
      </w:r>
    </w:p>
    <w:p w14:paraId="2A92184E" w14:textId="77777777" w:rsidR="006742BE" w:rsidRDefault="006742BE" w:rsidP="00FC5AC5">
      <w:pPr>
        <w:pStyle w:val="a4"/>
        <w:rPr>
          <w:rtl/>
        </w:rPr>
      </w:pPr>
      <w:r w:rsidRPr="00DC5141">
        <w:rPr>
          <w:b/>
          <w:bCs/>
          <w:rtl/>
        </w:rPr>
        <w:t>"</w:t>
      </w:r>
      <w:r>
        <w:rPr>
          <w:b/>
          <w:bCs/>
          <w:rtl/>
        </w:rPr>
        <w:t>תקנון</w:t>
      </w:r>
      <w:r w:rsidRPr="00DC5141">
        <w:rPr>
          <w:b/>
          <w:bCs/>
          <w:rtl/>
        </w:rPr>
        <w:t>"</w:t>
      </w:r>
      <w:r w:rsidRPr="00DC5141">
        <w:rPr>
          <w:rtl/>
        </w:rPr>
        <w:t xml:space="preserve"> </w:t>
      </w:r>
      <w:r>
        <w:rPr>
          <w:rtl/>
        </w:rPr>
        <w:t xml:space="preserve">- </w:t>
      </w:r>
      <w:r w:rsidR="00D13365">
        <w:rPr>
          <w:rtl/>
        </w:rPr>
        <w:t>צו בדבר ניהול מועצות מקומיות (יהודה והשומרון) (מס' 892</w:t>
      </w:r>
      <w:r w:rsidR="00FC5AC5">
        <w:rPr>
          <w:rtl/>
        </w:rPr>
        <w:t>)</w:t>
      </w:r>
      <w:r w:rsidR="00D13365">
        <w:rPr>
          <w:rtl/>
        </w:rPr>
        <w:t>, תשמ"א-1981.</w:t>
      </w:r>
    </w:p>
    <w:p w14:paraId="41BB3297" w14:textId="77777777" w:rsidR="00042F63" w:rsidRDefault="006742BE" w:rsidP="00B70C78">
      <w:pPr>
        <w:pStyle w:val="af0"/>
        <w:outlineLvl w:val="1"/>
        <w:rPr>
          <w:rtl/>
        </w:rPr>
      </w:pPr>
      <w:bookmarkStart w:id="2" w:name="H2_היטל_סלילת_רחובות"/>
      <w:r>
        <w:rPr>
          <w:rtl/>
        </w:rPr>
        <w:t>היטל סלילת רחובות</w:t>
      </w:r>
    </w:p>
    <w:bookmarkEnd w:id="2"/>
    <w:p w14:paraId="4590A4EB" w14:textId="77777777" w:rsidR="007C0C74" w:rsidRDefault="007C0C74" w:rsidP="00FC5AC5">
      <w:pPr>
        <w:pStyle w:val="af1"/>
        <w:tabs>
          <w:tab w:val="left" w:pos="999"/>
        </w:tabs>
        <w:rPr>
          <w:rtl/>
        </w:rPr>
      </w:pPr>
      <w:r>
        <w:rPr>
          <w:b/>
          <w:bCs/>
          <w:rtl/>
        </w:rPr>
        <w:t>2</w:t>
      </w:r>
      <w:r w:rsidRPr="00DC5141">
        <w:rPr>
          <w:b/>
          <w:bCs/>
          <w:rtl/>
        </w:rPr>
        <w:t>.</w:t>
      </w:r>
      <w:r>
        <w:rPr>
          <w:rtl/>
        </w:rPr>
        <w:t xml:space="preserve"> </w:t>
      </w:r>
      <w:r>
        <w:rPr>
          <w:rtl/>
        </w:rPr>
        <w:tab/>
      </w:r>
      <w:r w:rsidR="006742BE">
        <w:rPr>
          <w:rtl/>
        </w:rPr>
        <w:t>(א)</w:t>
      </w:r>
      <w:r w:rsidR="006742BE">
        <w:rPr>
          <w:rtl/>
        </w:rPr>
        <w:tab/>
      </w:r>
      <w:r w:rsidR="00D13365">
        <w:rPr>
          <w:rtl/>
        </w:rPr>
        <w:t>היטל סלילת רחובות נועד לכיסוי הוצאות המועצה בשל סלילת רחובות בתחומה, בלא זיקה לעלות ביצוע עבודות סלילת רחוב הגובל בנכס נושא החיוב או המשמש אותו.</w:t>
      </w:r>
    </w:p>
    <w:p w14:paraId="5913B1F2" w14:textId="77777777" w:rsidR="006742BE" w:rsidRDefault="00042F63" w:rsidP="00D13365">
      <w:pPr>
        <w:pStyle w:val="12"/>
        <w:rPr>
          <w:rtl/>
        </w:rPr>
      </w:pPr>
      <w:r w:rsidRPr="00DC5141">
        <w:rPr>
          <w:rtl/>
        </w:rPr>
        <w:t>(</w:t>
      </w:r>
      <w:r w:rsidR="006742BE">
        <w:rPr>
          <w:rtl/>
        </w:rPr>
        <w:t>ב</w:t>
      </w:r>
      <w:r w:rsidRPr="00DC5141">
        <w:rPr>
          <w:rtl/>
        </w:rPr>
        <w:t>)</w:t>
      </w:r>
      <w:r w:rsidR="006742BE">
        <w:rPr>
          <w:rtl/>
        </w:rPr>
        <w:tab/>
      </w:r>
      <w:r w:rsidR="00D13365">
        <w:rPr>
          <w:rtl/>
        </w:rPr>
        <w:t>היטל סלילת רחובות יוטל על בעל נכס, בהתקיים אחד מאלה:</w:t>
      </w:r>
    </w:p>
    <w:p w14:paraId="639E844D" w14:textId="77777777" w:rsidR="006742BE" w:rsidRPr="00D13365" w:rsidRDefault="005C1870" w:rsidP="00D13365">
      <w:pPr>
        <w:pStyle w:val="2"/>
        <w:rPr>
          <w:rtl/>
        </w:rPr>
      </w:pPr>
      <w:r>
        <w:rPr>
          <w:rtl/>
        </w:rPr>
        <w:t>(1)</w:t>
      </w:r>
      <w:r>
        <w:rPr>
          <w:rtl/>
        </w:rPr>
        <w:tab/>
      </w:r>
      <w:r w:rsidR="00D13365">
        <w:rPr>
          <w:rtl/>
        </w:rPr>
        <w:t xml:space="preserve">תחילת סלילת סוג רחוב הגובל בנכס; לענין זה, </w:t>
      </w:r>
      <w:r w:rsidR="00D13365">
        <w:rPr>
          <w:b/>
          <w:bCs/>
          <w:rtl/>
        </w:rPr>
        <w:t>"תחילת סלילה"</w:t>
      </w:r>
      <w:r w:rsidR="00D13365">
        <w:rPr>
          <w:rtl/>
        </w:rPr>
        <w:t xml:space="preserve"> - גמר תכניות לביצוע סלילה של סוג הרחוב הגובל וכן אישור של המועצה, לפי הנוסח של טופס 1 שבתוספת השניה, לפיו בכוונתה לצאת למכרז לביצוע עבודות הסלילה או להתקשר כדין בדרך אחרת לביצוע עבודות כאמור, בתוך 12 חודשים ממועד מתן האישור;</w:t>
      </w:r>
    </w:p>
    <w:p w14:paraId="534673AF" w14:textId="77777777" w:rsidR="005C1870" w:rsidRDefault="005C1870" w:rsidP="00FC5AC5">
      <w:pPr>
        <w:pStyle w:val="2"/>
        <w:keepNext/>
        <w:keepLines/>
        <w:rPr>
          <w:rtl/>
        </w:rPr>
      </w:pPr>
      <w:r>
        <w:rPr>
          <w:rtl/>
        </w:rPr>
        <w:lastRenderedPageBreak/>
        <w:t>(2)</w:t>
      </w:r>
      <w:r>
        <w:rPr>
          <w:rtl/>
        </w:rPr>
        <w:tab/>
      </w:r>
      <w:r w:rsidR="00D13365">
        <w:rPr>
          <w:rtl/>
        </w:rPr>
        <w:t>אישור בקשה להיתר בניה; לא היה סלול רחוב סלול הגובל בנכס, ב</w:t>
      </w:r>
      <w:r w:rsidR="00FC5AC5">
        <w:rPr>
          <w:rtl/>
        </w:rPr>
        <w:t>ע</w:t>
      </w:r>
      <w:r w:rsidR="00D13365">
        <w:rPr>
          <w:rtl/>
        </w:rPr>
        <w:t>ת אישור הבקשה להיתר בניה כאמור, תאשר המועצה לפי הנוסח של טופס 2 שבתוספת השניה, כי הליך תכנון עבודות הסלילה של הרחוב הגובל בנכס מצוי בעיצומו ותחילת סלילת הרחוב צפויה בתוך 12 חודשים ממועד מתן האישור.</w:t>
      </w:r>
    </w:p>
    <w:p w14:paraId="50D0E820" w14:textId="77777777" w:rsidR="005C1870" w:rsidRDefault="005C1870" w:rsidP="00D13365">
      <w:pPr>
        <w:pStyle w:val="2"/>
        <w:keepNext/>
        <w:keepLines/>
        <w:rPr>
          <w:rtl/>
        </w:rPr>
      </w:pPr>
      <w:r>
        <w:rPr>
          <w:rtl/>
        </w:rPr>
        <w:t>(3)</w:t>
      </w:r>
      <w:r>
        <w:rPr>
          <w:rtl/>
        </w:rPr>
        <w:tab/>
      </w:r>
      <w:r w:rsidR="00D13365">
        <w:rPr>
          <w:rtl/>
        </w:rPr>
        <w:t>בניה חורגת בנכס</w:t>
      </w:r>
    </w:p>
    <w:p w14:paraId="7965EE83" w14:textId="77777777" w:rsidR="00042F63" w:rsidRPr="00DC5141" w:rsidRDefault="00042F63" w:rsidP="005C1870">
      <w:pPr>
        <w:pStyle w:val="12"/>
        <w:rPr>
          <w:rtl/>
        </w:rPr>
      </w:pPr>
      <w:r w:rsidRPr="00DC5141">
        <w:rPr>
          <w:rtl/>
        </w:rPr>
        <w:t>(</w:t>
      </w:r>
      <w:r w:rsidR="005C1870">
        <w:rPr>
          <w:rtl/>
        </w:rPr>
        <w:t xml:space="preserve">ג) </w:t>
      </w:r>
      <w:r w:rsidR="005C1870">
        <w:rPr>
          <w:rtl/>
        </w:rPr>
        <w:tab/>
      </w:r>
      <w:r w:rsidR="00D13365">
        <w:rPr>
          <w:rtl/>
        </w:rPr>
        <w:t>היטל שעילתו אישור בקשה להיתר בניה עבור בניה חדשה או בניה חורגת, ישולם גם אם הרחוב הגובל בנכס, נסלל לפני תחילתו של חוק עזר זה.</w:t>
      </w:r>
    </w:p>
    <w:p w14:paraId="567BFE17" w14:textId="77777777" w:rsidR="00042F63" w:rsidRDefault="005C1870" w:rsidP="00B70C78">
      <w:pPr>
        <w:pStyle w:val="af0"/>
        <w:outlineLvl w:val="1"/>
        <w:rPr>
          <w:rtl/>
        </w:rPr>
      </w:pPr>
      <w:bookmarkStart w:id="3" w:name="H2_אופן_חישוב_ההיטל"/>
      <w:r>
        <w:rPr>
          <w:rtl/>
        </w:rPr>
        <w:t>אופן חישוב ההיטל</w:t>
      </w:r>
    </w:p>
    <w:bookmarkEnd w:id="3"/>
    <w:p w14:paraId="6DCFA4C6" w14:textId="77777777" w:rsidR="00042F63" w:rsidRDefault="00042F63" w:rsidP="005C1870">
      <w:pPr>
        <w:pStyle w:val="af1"/>
        <w:tabs>
          <w:tab w:val="left" w:pos="998"/>
        </w:tabs>
        <w:rPr>
          <w:rtl/>
        </w:rPr>
      </w:pPr>
      <w:r w:rsidRPr="001A0326">
        <w:rPr>
          <w:b/>
          <w:bCs/>
          <w:rtl/>
        </w:rPr>
        <w:t>3.</w:t>
      </w:r>
      <w:r w:rsidRPr="00D6423B">
        <w:rPr>
          <w:rtl/>
        </w:rPr>
        <w:t xml:space="preserve"> </w:t>
      </w:r>
      <w:r w:rsidR="00D6423B" w:rsidRPr="00D6423B">
        <w:rPr>
          <w:rtl/>
        </w:rPr>
        <w:tab/>
      </w:r>
      <w:r w:rsidR="005C1870">
        <w:rPr>
          <w:rtl/>
        </w:rPr>
        <w:t>(א)</w:t>
      </w:r>
      <w:r w:rsidR="005C1870">
        <w:rPr>
          <w:rtl/>
        </w:rPr>
        <w:tab/>
      </w:r>
      <w:r w:rsidR="00D13365">
        <w:rPr>
          <w:rtl/>
        </w:rPr>
        <w:t>היטל סלילת רחובות לנכס, יחושב לפי שטח הקרקע ושטח הבנין שבנכס וסכומו יהיה הסכום המתקבל ממכפלת שטח הקרקע ושטח הבנין בנכס, בתעריפי ההיטל שבתוספת הראשונה.</w:t>
      </w:r>
    </w:p>
    <w:p w14:paraId="51F139C3" w14:textId="77777777" w:rsidR="005C1870" w:rsidRDefault="005C1870" w:rsidP="005C1870">
      <w:pPr>
        <w:pStyle w:val="12"/>
        <w:rPr>
          <w:rtl/>
        </w:rPr>
      </w:pPr>
      <w:r>
        <w:rPr>
          <w:rtl/>
        </w:rPr>
        <w:t>(ב)</w:t>
      </w:r>
      <w:r>
        <w:rPr>
          <w:rtl/>
        </w:rPr>
        <w:tab/>
      </w:r>
      <w:r w:rsidR="00D13365">
        <w:rPr>
          <w:rtl/>
        </w:rPr>
        <w:t>היטל שעילתו קבועה בסעיף 2 (ב) (1) ישולם לפי תעריפי ההיטל המעודכנים; היטל שעילתו קבועה בסעיף 2 (ב) (2) ישולם לפי תעריפי ההיטל שבתוקף.</w:t>
      </w:r>
    </w:p>
    <w:p w14:paraId="2E41D52B" w14:textId="77777777" w:rsidR="005C1870" w:rsidRDefault="005C1870" w:rsidP="00D13365">
      <w:pPr>
        <w:pStyle w:val="12"/>
        <w:rPr>
          <w:rtl/>
        </w:rPr>
      </w:pPr>
      <w:r>
        <w:rPr>
          <w:rtl/>
        </w:rPr>
        <w:t>(ג)</w:t>
      </w:r>
      <w:r>
        <w:rPr>
          <w:rtl/>
        </w:rPr>
        <w:tab/>
      </w:r>
      <w:r w:rsidR="00D13365">
        <w:rPr>
          <w:rtl/>
        </w:rPr>
        <w:t>שולם בעל נכס, בשל סלילת סוג רחוב הגובל בנכס, היטל סלילת רחובות (להלן - חיוב ראשון) לא ייכללו שטח הקרקע ושטח הבנין בנכס, בעת הטלתו של החיוב הרא</w:t>
      </w:r>
      <w:r w:rsidR="00FC5AC5">
        <w:rPr>
          <w:rtl/>
        </w:rPr>
        <w:t>ש</w:t>
      </w:r>
      <w:r w:rsidR="00D13365">
        <w:rPr>
          <w:rtl/>
        </w:rPr>
        <w:t>ון, במנין השטחים לפי סעיף קטן (א), לצורך חישוב ההיטל לפי חוק עזר זה בשל אותו סוג רחוב שבעדו שולם החיוב הראשון.</w:t>
      </w:r>
    </w:p>
    <w:p w14:paraId="2E9B989B" w14:textId="77777777" w:rsidR="005C1870" w:rsidRDefault="005C1870" w:rsidP="005C1870">
      <w:pPr>
        <w:pStyle w:val="12"/>
        <w:rPr>
          <w:rtl/>
        </w:rPr>
      </w:pPr>
      <w:r>
        <w:rPr>
          <w:rtl/>
        </w:rPr>
        <w:t>(ד)</w:t>
      </w:r>
      <w:r>
        <w:rPr>
          <w:rtl/>
        </w:rPr>
        <w:tab/>
      </w:r>
      <w:r w:rsidR="00D13365">
        <w:rPr>
          <w:rtl/>
        </w:rPr>
        <w:t>שולם בעד נכס חיוב ראשון, יחויב בעל הנכס פעם נוספת בתשלום היטל סלילת רחובות, בעד בניה חדשה שאושרה לאחר ששולם החיוב הראשון.</w:t>
      </w:r>
    </w:p>
    <w:p w14:paraId="223A3ED0" w14:textId="77777777" w:rsidR="005C1870" w:rsidRDefault="005C1870" w:rsidP="005C1870">
      <w:pPr>
        <w:pStyle w:val="12"/>
        <w:rPr>
          <w:rtl/>
        </w:rPr>
      </w:pPr>
      <w:r>
        <w:rPr>
          <w:rtl/>
        </w:rPr>
        <w:t>(ה)</w:t>
      </w:r>
      <w:r>
        <w:rPr>
          <w:rtl/>
        </w:rPr>
        <w:tab/>
      </w:r>
      <w:r w:rsidR="00D13365">
        <w:rPr>
          <w:rtl/>
        </w:rPr>
        <w:t>אושרה בקשה להיתר בניה עבור בניה חדשה תחת בנין שנהרס וששולם בעדו חיוב ראשון, יחושב ההיטל בשל הבניה החדשה על בסיס שטחה בניכוי שטח הבנין שנהרס כאמור.</w:t>
      </w:r>
    </w:p>
    <w:p w14:paraId="2F88767F" w14:textId="77777777" w:rsidR="005C1870" w:rsidRPr="005C1870" w:rsidRDefault="005C1870" w:rsidP="00D13365">
      <w:pPr>
        <w:pStyle w:val="12"/>
        <w:rPr>
          <w:rtl/>
        </w:rPr>
      </w:pPr>
      <w:r>
        <w:rPr>
          <w:rtl/>
        </w:rPr>
        <w:t>(ו)</w:t>
      </w:r>
      <w:r>
        <w:rPr>
          <w:rtl/>
        </w:rPr>
        <w:tab/>
      </w:r>
      <w:r w:rsidR="00D13365">
        <w:rPr>
          <w:rtl/>
        </w:rPr>
        <w:t>נוכחה המועצה לדעת, לאחר גמר בנייתו של בנין, כי שטחו הבנוי בפועל אינו זהה לשטח הבנין שלגביו אושרה הבקשה להיתר בניה ושעל פיו שולם ההיטל, תשיב לבעל הנכס או תגבה ממנו, לפי הענין ובהתאם להוראות כל דין, את סכום ההפרש הנובע מפער השטחים שהתגלה; סכום ההפרש כאמור יחושב על בסיס תעריפי ההיטל שהיו בתוקף בעת תשלום ההיטל, בתוספת הפרשי הצמדה.</w:t>
      </w:r>
    </w:p>
    <w:p w14:paraId="2136C42D" w14:textId="77777777" w:rsidR="00042F63" w:rsidRDefault="005C1870" w:rsidP="00B70C78">
      <w:pPr>
        <w:pStyle w:val="af0"/>
        <w:outlineLvl w:val="1"/>
        <w:rPr>
          <w:rtl/>
        </w:rPr>
      </w:pPr>
      <w:bookmarkStart w:id="4" w:name="H2_היטל_בשל_בניה_חורגת"/>
      <w:r>
        <w:rPr>
          <w:rtl/>
        </w:rPr>
        <w:t>היטל בשל בניה חורגת</w:t>
      </w:r>
    </w:p>
    <w:bookmarkEnd w:id="4"/>
    <w:p w14:paraId="4D10A440" w14:textId="77777777" w:rsidR="00652535" w:rsidRPr="00DC5141" w:rsidRDefault="00652535" w:rsidP="005C1870">
      <w:pPr>
        <w:pStyle w:val="af1"/>
        <w:tabs>
          <w:tab w:val="left" w:pos="999"/>
        </w:tabs>
      </w:pPr>
      <w:r>
        <w:rPr>
          <w:b/>
          <w:bCs/>
          <w:rtl/>
        </w:rPr>
        <w:t>4</w:t>
      </w:r>
      <w:r w:rsidRPr="00DC5141">
        <w:rPr>
          <w:b/>
          <w:bCs/>
          <w:rtl/>
        </w:rPr>
        <w:t>.</w:t>
      </w:r>
      <w:r>
        <w:rPr>
          <w:rtl/>
        </w:rPr>
        <w:t xml:space="preserve"> </w:t>
      </w:r>
      <w:r>
        <w:rPr>
          <w:rtl/>
        </w:rPr>
        <w:tab/>
        <w:t>(א)</w:t>
      </w:r>
      <w:r>
        <w:rPr>
          <w:rtl/>
        </w:rPr>
        <w:tab/>
      </w:r>
      <w:r w:rsidR="00D13365">
        <w:rPr>
          <w:rtl/>
        </w:rPr>
        <w:t>בעל נכס חייב בתשלום היטל סלילת רחובות בשל בניה חורגת שנבנתה בנכס.</w:t>
      </w:r>
    </w:p>
    <w:p w14:paraId="127A040B" w14:textId="77777777" w:rsidR="00652535" w:rsidRDefault="00652535" w:rsidP="005C1870">
      <w:pPr>
        <w:pStyle w:val="12"/>
        <w:rPr>
          <w:rtl/>
        </w:rPr>
      </w:pPr>
      <w:r>
        <w:rPr>
          <w:rtl/>
        </w:rPr>
        <w:t>(ב)</w:t>
      </w:r>
      <w:r>
        <w:rPr>
          <w:rtl/>
        </w:rPr>
        <w:tab/>
      </w:r>
      <w:r w:rsidR="00D13365">
        <w:rPr>
          <w:rtl/>
        </w:rPr>
        <w:t>לענין סעיף קטן (א) יראו את יום תחילת הבניה החורגת, כפי שייקבע בידי המהנדס, או את יום תחילת ביצוע עבודות הסלילה או את יום תחילתו של חוק עזר זה לפי המועד המאוחר שבהם, כמועד שבו התגבש החיוב בהיטל סלילת הרחובות (להלן - מועד התגבשות החיוב).</w:t>
      </w:r>
    </w:p>
    <w:p w14:paraId="6DF9D6D6" w14:textId="77777777" w:rsidR="005C1870" w:rsidRDefault="005C1870" w:rsidP="005C1870">
      <w:pPr>
        <w:pStyle w:val="12"/>
        <w:rPr>
          <w:rtl/>
        </w:rPr>
      </w:pPr>
      <w:r>
        <w:rPr>
          <w:rtl/>
        </w:rPr>
        <w:t>(ג)</w:t>
      </w:r>
      <w:r>
        <w:rPr>
          <w:rtl/>
        </w:rPr>
        <w:tab/>
      </w:r>
      <w:r w:rsidR="00D13365">
        <w:rPr>
          <w:rtl/>
        </w:rPr>
        <w:t>לצורך תשלום ההיטל לפי סעיף זה, תמסור המועצה לחייב דרישת תשלום.</w:t>
      </w:r>
    </w:p>
    <w:p w14:paraId="24B3BC77" w14:textId="77777777" w:rsidR="005C1870" w:rsidRDefault="005C1870" w:rsidP="005C1870">
      <w:pPr>
        <w:pStyle w:val="12"/>
        <w:rPr>
          <w:rtl/>
        </w:rPr>
      </w:pPr>
      <w:r>
        <w:rPr>
          <w:rtl/>
        </w:rPr>
        <w:t>(ד)</w:t>
      </w:r>
      <w:r>
        <w:rPr>
          <w:rtl/>
        </w:rPr>
        <w:tab/>
      </w:r>
      <w:r w:rsidR="00D13365">
        <w:rPr>
          <w:rtl/>
        </w:rPr>
        <w:t>סכום ההיטל בשל הבניה החורגת יהא הסכום הגבוה מבין אלו:</w:t>
      </w:r>
    </w:p>
    <w:p w14:paraId="1E51EA4A" w14:textId="77777777" w:rsidR="005C1870" w:rsidRDefault="005C1870" w:rsidP="005C1870">
      <w:pPr>
        <w:pStyle w:val="2"/>
        <w:rPr>
          <w:rtl/>
        </w:rPr>
      </w:pPr>
      <w:r>
        <w:rPr>
          <w:rtl/>
        </w:rPr>
        <w:t>(1)</w:t>
      </w:r>
      <w:r>
        <w:rPr>
          <w:rtl/>
        </w:rPr>
        <w:tab/>
      </w:r>
      <w:r w:rsidR="00D13365">
        <w:rPr>
          <w:rtl/>
        </w:rPr>
        <w:t>סכום המחושב לפי תעריפי ההיטל במועד התגבשות החיוב, בתוספת תשלומי פיגורים;</w:t>
      </w:r>
    </w:p>
    <w:p w14:paraId="4795D02E" w14:textId="77777777" w:rsidR="005C1870" w:rsidRDefault="005C1870" w:rsidP="00D13365">
      <w:pPr>
        <w:pStyle w:val="2"/>
        <w:rPr>
          <w:rtl/>
        </w:rPr>
      </w:pPr>
      <w:r>
        <w:rPr>
          <w:rtl/>
        </w:rPr>
        <w:t>(2)</w:t>
      </w:r>
      <w:r>
        <w:rPr>
          <w:rtl/>
        </w:rPr>
        <w:tab/>
      </w:r>
      <w:r w:rsidR="00D13365">
        <w:rPr>
          <w:rtl/>
        </w:rPr>
        <w:t>אם הועלו תעריפי ההיטל במועד כלשהו לאחר מועד התגבשותה חיוב (להלן - מועד ההעלאה) - סכום המחושב לפי תעריפי ההיטל המעודכנים, בתוספת תשלומי פיגורים החל מהמועד המאוחר מבין אלו:</w:t>
      </w:r>
    </w:p>
    <w:p w14:paraId="5960507F" w14:textId="77777777" w:rsidR="005C1870" w:rsidRDefault="005C1870" w:rsidP="005C1870">
      <w:pPr>
        <w:pStyle w:val="3"/>
        <w:rPr>
          <w:rtl/>
        </w:rPr>
      </w:pPr>
      <w:r>
        <w:rPr>
          <w:rtl/>
        </w:rPr>
        <w:t>(א)</w:t>
      </w:r>
      <w:r>
        <w:rPr>
          <w:rtl/>
        </w:rPr>
        <w:tab/>
      </w:r>
      <w:r w:rsidR="00D13365">
        <w:rPr>
          <w:rtl/>
        </w:rPr>
        <w:t>מועד ההעלאה;</w:t>
      </w:r>
    </w:p>
    <w:p w14:paraId="5EFD0588" w14:textId="77777777" w:rsidR="005C1870" w:rsidRDefault="005C1870" w:rsidP="005C1870">
      <w:pPr>
        <w:pStyle w:val="3"/>
        <w:rPr>
          <w:rtl/>
        </w:rPr>
      </w:pPr>
      <w:r>
        <w:rPr>
          <w:rtl/>
        </w:rPr>
        <w:t>(ב)</w:t>
      </w:r>
      <w:r>
        <w:rPr>
          <w:rtl/>
        </w:rPr>
        <w:tab/>
      </w:r>
      <w:r w:rsidR="00D13365">
        <w:rPr>
          <w:rtl/>
        </w:rPr>
        <w:t>חמש שנים טרם המועד בו התגלתה הבניה החורגת;</w:t>
      </w:r>
    </w:p>
    <w:p w14:paraId="2BCA13BD" w14:textId="77777777" w:rsidR="00D13365" w:rsidRPr="00D13365" w:rsidRDefault="00D13365" w:rsidP="00D13365">
      <w:pPr>
        <w:pStyle w:val="4"/>
        <w:rPr>
          <w:szCs w:val="16"/>
          <w:rtl/>
        </w:rPr>
      </w:pPr>
      <w:r>
        <w:rPr>
          <w:rtl/>
        </w:rPr>
        <w:tab/>
        <w:t xml:space="preserve">לענין סעיף קטן זה </w:t>
      </w:r>
      <w:r>
        <w:rPr>
          <w:b/>
          <w:bCs/>
          <w:rtl/>
        </w:rPr>
        <w:t>"הועלו תעריפי ההיטל"</w:t>
      </w:r>
      <w:r>
        <w:rPr>
          <w:rtl/>
        </w:rPr>
        <w:t xml:space="preserve"> - העלאת תעריפים באמצעות תיקונו של חוק העזר</w:t>
      </w:r>
    </w:p>
    <w:p w14:paraId="026411A1" w14:textId="77777777" w:rsidR="005C1870" w:rsidRDefault="005C1870" w:rsidP="005C1870">
      <w:pPr>
        <w:pStyle w:val="12"/>
        <w:rPr>
          <w:rtl/>
        </w:rPr>
      </w:pPr>
      <w:r>
        <w:rPr>
          <w:rtl/>
        </w:rPr>
        <w:t>(ה)</w:t>
      </w:r>
      <w:r>
        <w:rPr>
          <w:rtl/>
        </w:rPr>
        <w:tab/>
      </w:r>
      <w:r w:rsidR="00D13365">
        <w:rPr>
          <w:rtl/>
        </w:rPr>
        <w:t>שולם ההיטל ונהרס בנין המהווה בניה חורגת בתוך 5 שנים מיום תחילת הבניה, תשיב המועצה לבעל הנכס את ההיטל ששילם בשל הבניה החורגת, בניכוי 20% משיעור ההיטל בעבור כל שנה או חלק ממנה, בצירוף הפרשי הצמדה מיום התשלום ועד יום ההשבה.</w:t>
      </w:r>
    </w:p>
    <w:p w14:paraId="54050A67" w14:textId="77777777" w:rsidR="00042F63" w:rsidRDefault="005C1870" w:rsidP="00B70C78">
      <w:pPr>
        <w:pStyle w:val="af0"/>
        <w:keepNext/>
        <w:keepLines/>
        <w:outlineLvl w:val="1"/>
        <w:rPr>
          <w:rtl/>
        </w:rPr>
      </w:pPr>
      <w:bookmarkStart w:id="5" w:name="H2_חיוב_בהיטל_בשל_שטח_המיועד_להפקעה"/>
      <w:r>
        <w:rPr>
          <w:rtl/>
        </w:rPr>
        <w:lastRenderedPageBreak/>
        <w:t>חיוב בהיטל בשל שטח המיועד להפקעה</w:t>
      </w:r>
    </w:p>
    <w:bookmarkEnd w:id="5"/>
    <w:p w14:paraId="606D051C" w14:textId="77777777" w:rsidR="00652535" w:rsidRPr="00DC5141" w:rsidRDefault="00652535" w:rsidP="00D13365">
      <w:pPr>
        <w:pStyle w:val="af1"/>
        <w:keepNext/>
        <w:keepLines/>
        <w:tabs>
          <w:tab w:val="left" w:pos="999"/>
        </w:tabs>
      </w:pPr>
      <w:r>
        <w:rPr>
          <w:b/>
          <w:bCs/>
          <w:rtl/>
        </w:rPr>
        <w:t>5</w:t>
      </w:r>
      <w:r w:rsidRPr="00DC5141">
        <w:rPr>
          <w:b/>
          <w:bCs/>
          <w:rtl/>
        </w:rPr>
        <w:t>.</w:t>
      </w:r>
      <w:r>
        <w:rPr>
          <w:rtl/>
        </w:rPr>
        <w:t xml:space="preserve"> </w:t>
      </w:r>
      <w:r>
        <w:rPr>
          <w:rtl/>
        </w:rPr>
        <w:tab/>
        <w:t>(א)</w:t>
      </w:r>
      <w:r>
        <w:rPr>
          <w:rtl/>
        </w:rPr>
        <w:tab/>
      </w:r>
      <w:r w:rsidR="00D13365">
        <w:rPr>
          <w:rtl/>
        </w:rPr>
        <w:t>לא יותר חיוב בהיטל סלילת רחובות בעד שטח המיועד להפקעה.</w:t>
      </w:r>
    </w:p>
    <w:p w14:paraId="5169DF09" w14:textId="77777777" w:rsidR="00042F63" w:rsidRDefault="00042F63" w:rsidP="00D13365">
      <w:pPr>
        <w:pStyle w:val="12"/>
        <w:keepNext/>
        <w:keepLines/>
        <w:rPr>
          <w:rtl/>
        </w:rPr>
      </w:pPr>
      <w:r w:rsidRPr="00BB70FD">
        <w:rPr>
          <w:rtl/>
        </w:rPr>
        <w:t>(ב)</w:t>
      </w:r>
      <w:r w:rsidRPr="00BB70FD">
        <w:rPr>
          <w:rtl/>
        </w:rPr>
        <w:tab/>
      </w:r>
      <w:r w:rsidR="00D13365">
        <w:rPr>
          <w:rtl/>
        </w:rPr>
        <w:t>שילם בעל נכס היטל בעבור נכס ובמהלך 5 השנים שממועד תשלום ההיטל הוחל בהליך הפקעה וניתנה הודעה בהתאם להוראות הדין החל במקום, תשיב המועצה לבעל הנכס את ההיטל ששילם בניכוי 20% מסכום ההיטל בעבור כל שנה או חלק ממנה, בצירוף הפרשי הצמדה מיום התשלום ועד יום ההשבה.</w:t>
      </w:r>
    </w:p>
    <w:p w14:paraId="659E2A45" w14:textId="77777777" w:rsidR="005C1870" w:rsidRDefault="005C1870" w:rsidP="00B70C78">
      <w:pPr>
        <w:pStyle w:val="af0"/>
        <w:outlineLvl w:val="1"/>
        <w:rPr>
          <w:rtl/>
        </w:rPr>
      </w:pPr>
      <w:bookmarkStart w:id="6" w:name="H2_דרישה_לתשלום_ההיטל"/>
      <w:r>
        <w:rPr>
          <w:rtl/>
        </w:rPr>
        <w:t>דרישה לתשלום ההיטל</w:t>
      </w:r>
    </w:p>
    <w:bookmarkEnd w:id="6"/>
    <w:p w14:paraId="7FC87646" w14:textId="77777777" w:rsidR="005C1870" w:rsidRPr="00DC5141" w:rsidRDefault="005C1870" w:rsidP="005C1870">
      <w:pPr>
        <w:pStyle w:val="af1"/>
        <w:tabs>
          <w:tab w:val="left" w:pos="999"/>
        </w:tabs>
      </w:pPr>
      <w:r>
        <w:rPr>
          <w:b/>
          <w:bCs/>
          <w:rtl/>
        </w:rPr>
        <w:t>6</w:t>
      </w:r>
      <w:r w:rsidRPr="00DC5141">
        <w:rPr>
          <w:b/>
          <w:bCs/>
          <w:rtl/>
        </w:rPr>
        <w:t>.</w:t>
      </w:r>
      <w:r w:rsidR="00D13365">
        <w:rPr>
          <w:rtl/>
        </w:rPr>
        <w:t xml:space="preserve"> </w:t>
      </w:r>
      <w:r w:rsidR="00D13365">
        <w:rPr>
          <w:rtl/>
        </w:rPr>
        <w:tab/>
        <w:t>(א)</w:t>
      </w:r>
      <w:r w:rsidR="00D13365">
        <w:rPr>
          <w:rtl/>
        </w:rPr>
        <w:tab/>
        <w:t>לצורך תשלום ההיטל, תמסור המועצה לחייב דרישת תשלום, שבה יפורטו הסעיף בחוק העזר שמכוחו הוטל ההיטל, סכום ההיטל, המועד לתשלומו, שטח הנכס, תעריפי ההיטל המעודכנים אשר שימשו בסיס לחישוב סכום ההיטל ודרכי תשלום ההיטל.</w:t>
      </w:r>
    </w:p>
    <w:p w14:paraId="486E5A22" w14:textId="77777777" w:rsidR="005C1870" w:rsidRDefault="005C1870" w:rsidP="005C1870">
      <w:pPr>
        <w:pStyle w:val="12"/>
        <w:rPr>
          <w:rtl/>
        </w:rPr>
      </w:pPr>
      <w:r w:rsidRPr="00BB70FD">
        <w:rPr>
          <w:rtl/>
        </w:rPr>
        <w:t>(ב)</w:t>
      </w:r>
      <w:r w:rsidRPr="00BB70FD">
        <w:rPr>
          <w:rtl/>
        </w:rPr>
        <w:tab/>
      </w:r>
      <w:r w:rsidR="00D13365">
        <w:rPr>
          <w:rtl/>
        </w:rPr>
        <w:t>דרישת התשלום תימסר בעת התגבשות עילת החיוב כאמור בסעיפים 2(ב), 4.</w:t>
      </w:r>
    </w:p>
    <w:p w14:paraId="4C84AA2F" w14:textId="77777777" w:rsidR="005C1870" w:rsidRDefault="005C1870" w:rsidP="005C1870">
      <w:pPr>
        <w:pStyle w:val="12"/>
        <w:rPr>
          <w:rtl/>
        </w:rPr>
      </w:pPr>
      <w:r>
        <w:rPr>
          <w:rtl/>
        </w:rPr>
        <w:t>(ג)</w:t>
      </w:r>
      <w:r>
        <w:rPr>
          <w:rtl/>
        </w:rPr>
        <w:tab/>
      </w:r>
      <w:r w:rsidR="00D13365">
        <w:rPr>
          <w:rtl/>
        </w:rPr>
        <w:t>לא נמסרה מסיבה כלשהי דרישת תשלום באחד מהמועדים הנזכרים בסעיף קטן (ב) (להלן - מועד החיוב המקורי), רשאית המועצה למסור את דרישת התשלום טרם מתן תעודת העברה לרשם המקרקעין ביהודה ושומרון. במקרה זה ייקבע סכום החיוב על בסיס תעריפי ההיטל כפי שהיו בתוקפם במועד החיוב המקורי בתוספת הפרשי הצמדה.</w:t>
      </w:r>
    </w:p>
    <w:p w14:paraId="1881B321" w14:textId="77777777" w:rsidR="005C1870" w:rsidRDefault="005C1870" w:rsidP="005C1870">
      <w:pPr>
        <w:pStyle w:val="12"/>
        <w:rPr>
          <w:rtl/>
        </w:rPr>
      </w:pPr>
      <w:r>
        <w:rPr>
          <w:rtl/>
        </w:rPr>
        <w:t>(ד)</w:t>
      </w:r>
      <w:r>
        <w:rPr>
          <w:rtl/>
        </w:rPr>
        <w:tab/>
      </w:r>
      <w:r w:rsidR="00D13365">
        <w:rPr>
          <w:rtl/>
        </w:rPr>
        <w:t>אין בפגם שנפל בדרישת תשלום כדי לגרוע מחובת בעל נכס לשלם היטל סלילת רחובות.</w:t>
      </w:r>
    </w:p>
    <w:p w14:paraId="42C1BB9A" w14:textId="77777777" w:rsidR="005C1870" w:rsidRDefault="005C1870" w:rsidP="005C1870">
      <w:pPr>
        <w:pStyle w:val="12"/>
        <w:rPr>
          <w:rtl/>
        </w:rPr>
      </w:pPr>
      <w:r>
        <w:rPr>
          <w:rtl/>
        </w:rPr>
        <w:t>ה)</w:t>
      </w:r>
      <w:r>
        <w:rPr>
          <w:rtl/>
        </w:rPr>
        <w:tab/>
      </w:r>
      <w:r w:rsidR="00D13365">
        <w:rPr>
          <w:rtl/>
        </w:rPr>
        <w:t>דרישת תשלום שנמסרה לפי -</w:t>
      </w:r>
    </w:p>
    <w:p w14:paraId="1D46C8C8" w14:textId="77777777" w:rsidR="005C1870" w:rsidRDefault="005C1870" w:rsidP="005C1870">
      <w:pPr>
        <w:pStyle w:val="2"/>
        <w:rPr>
          <w:rtl/>
        </w:rPr>
      </w:pPr>
      <w:r>
        <w:rPr>
          <w:rtl/>
        </w:rPr>
        <w:t>(1)</w:t>
      </w:r>
      <w:r>
        <w:rPr>
          <w:rtl/>
        </w:rPr>
        <w:tab/>
      </w:r>
      <w:r w:rsidR="00D13365">
        <w:rPr>
          <w:rtl/>
        </w:rPr>
        <w:t>סעיפ</w:t>
      </w:r>
      <w:r w:rsidR="00FC5AC5">
        <w:rPr>
          <w:rtl/>
        </w:rPr>
        <w:t>י</w:t>
      </w:r>
      <w:r w:rsidR="00D13365">
        <w:rPr>
          <w:rtl/>
        </w:rPr>
        <w:t>ם 2(ב)(1), 4 תיפרע בתוך 30 יום ממסירתה לבעל הנכס;</w:t>
      </w:r>
    </w:p>
    <w:p w14:paraId="3F915F39" w14:textId="77777777" w:rsidR="005C1870" w:rsidRDefault="005C1870" w:rsidP="005C1870">
      <w:pPr>
        <w:pStyle w:val="2"/>
        <w:rPr>
          <w:rtl/>
        </w:rPr>
      </w:pPr>
      <w:r>
        <w:rPr>
          <w:rtl/>
        </w:rPr>
        <w:t>(2)</w:t>
      </w:r>
      <w:r>
        <w:rPr>
          <w:rtl/>
        </w:rPr>
        <w:tab/>
      </w:r>
      <w:r w:rsidR="00D13365">
        <w:rPr>
          <w:rtl/>
        </w:rPr>
        <w:t>סעיפים 2(ב)(2), או 6(ג), תיפרע בתוך 7 ימים מיום מסירתה לבעל הנכס, ובכל מקרה עובר למתן ההיתר, התעודה או האישור המבוקשים וכתנאי להוצאתם.</w:t>
      </w:r>
    </w:p>
    <w:p w14:paraId="46FEDAE2" w14:textId="77777777" w:rsidR="005C1870" w:rsidRDefault="005C1870" w:rsidP="00B70C78">
      <w:pPr>
        <w:pStyle w:val="af0"/>
        <w:outlineLvl w:val="1"/>
        <w:rPr>
          <w:rtl/>
        </w:rPr>
      </w:pPr>
      <w:bookmarkStart w:id="7" w:name="H2_שערוך_חיובים_וחובות"/>
      <w:r>
        <w:rPr>
          <w:rtl/>
        </w:rPr>
        <w:t>שערוך חיובים וחובות</w:t>
      </w:r>
    </w:p>
    <w:bookmarkEnd w:id="7"/>
    <w:p w14:paraId="3A1FED63" w14:textId="77777777" w:rsidR="005C1870" w:rsidRPr="00DC5141" w:rsidRDefault="005C1870" w:rsidP="00D13365">
      <w:pPr>
        <w:pStyle w:val="af1"/>
        <w:tabs>
          <w:tab w:val="left" w:pos="999"/>
        </w:tabs>
      </w:pPr>
      <w:r>
        <w:rPr>
          <w:b/>
          <w:bCs/>
          <w:rtl/>
        </w:rPr>
        <w:t>7</w:t>
      </w:r>
      <w:r w:rsidRPr="00DC5141">
        <w:rPr>
          <w:b/>
          <w:bCs/>
          <w:rtl/>
        </w:rPr>
        <w:t>.</w:t>
      </w:r>
      <w:r>
        <w:rPr>
          <w:rtl/>
        </w:rPr>
        <w:t xml:space="preserve"> </w:t>
      </w:r>
      <w:r>
        <w:rPr>
          <w:rtl/>
        </w:rPr>
        <w:tab/>
        <w:t>(א)</w:t>
      </w:r>
      <w:r>
        <w:rPr>
          <w:rtl/>
        </w:rPr>
        <w:tab/>
      </w:r>
      <w:r w:rsidR="00D13365">
        <w:rPr>
          <w:rtl/>
        </w:rPr>
        <w:t>לא שולם במועדו היטל סלילת רחובות שנמסרה לגביו דרישת תשלום לפי סעיפים 2(ב)(1), 4 יתווספו לסכום המצויין בדרישת התשלום תשלומי פיגורים החל מהמועד שנקבע לתשלומו בחוק עזר זה ועד למועד התשלום בפועל.</w:t>
      </w:r>
    </w:p>
    <w:p w14:paraId="75E2CE45" w14:textId="77777777" w:rsidR="005C1870" w:rsidRDefault="005C1870" w:rsidP="00D13365">
      <w:pPr>
        <w:pStyle w:val="12"/>
        <w:rPr>
          <w:rtl/>
        </w:rPr>
      </w:pPr>
      <w:r w:rsidRPr="00BB70FD">
        <w:rPr>
          <w:rtl/>
        </w:rPr>
        <w:t>(ב)</w:t>
      </w:r>
      <w:r w:rsidRPr="00BB70FD">
        <w:rPr>
          <w:rtl/>
        </w:rPr>
        <w:tab/>
      </w:r>
      <w:r w:rsidR="00D13365">
        <w:rPr>
          <w:rtl/>
        </w:rPr>
        <w:t>לא שולם במועדו היטל סלילת רחובות שנמסרה לגביו דרישת תשלום לפי סעיפים 2(ב)(2) או 6(ג), תפקע דרישת התשלום; כל דרישת תשלום חדשה שתימסר בטרם הוצאו ההיתר , התעודה או האישור נושא הסעיפים האמורים, לפי הענין, תהיה בהתאם לתעריפי ההיטל המעודכנים ותעמוד בתוקפה ל-7 ימים ממסירתה לבעל הנכס.</w:t>
      </w:r>
    </w:p>
    <w:p w14:paraId="19102F12" w14:textId="77777777" w:rsidR="005C1870" w:rsidRDefault="005C1870" w:rsidP="00D13365">
      <w:pPr>
        <w:pStyle w:val="12"/>
        <w:rPr>
          <w:rtl/>
        </w:rPr>
      </w:pPr>
      <w:r>
        <w:rPr>
          <w:rtl/>
        </w:rPr>
        <w:t>(ג)</w:t>
      </w:r>
      <w:r>
        <w:rPr>
          <w:rtl/>
        </w:rPr>
        <w:tab/>
      </w:r>
      <w:r w:rsidR="00D13365">
        <w:rPr>
          <w:rtl/>
        </w:rPr>
        <w:t>על אף האמור בסעיף קטן (ב), אם ניתנו ההיתר, התעודה או האישור נושא הסעיפים האמורים בלא ששולם ההיטל או חלק ממנו, יתווספו לסכום שלא שולם תשלומי פיגורים, החל מהמועד שנקבע לתשלומו בחוק עזר זה ועד למועד התשלום בפועל.</w:t>
      </w:r>
    </w:p>
    <w:p w14:paraId="1CEA7EB6" w14:textId="77777777" w:rsidR="005C1870" w:rsidRDefault="005C1870" w:rsidP="00B70C78">
      <w:pPr>
        <w:pStyle w:val="af0"/>
        <w:outlineLvl w:val="1"/>
        <w:rPr>
          <w:rtl/>
        </w:rPr>
      </w:pPr>
      <w:bookmarkStart w:id="8" w:name="H2_חיוב_בעלים_משותפים"/>
      <w:r>
        <w:rPr>
          <w:rtl/>
        </w:rPr>
        <w:t>חיוב בעלים משותפים</w:t>
      </w:r>
    </w:p>
    <w:bookmarkEnd w:id="8"/>
    <w:p w14:paraId="6B0BD64B" w14:textId="77777777" w:rsidR="005C1870" w:rsidRPr="00DC5141" w:rsidRDefault="005C1870" w:rsidP="005C1870">
      <w:pPr>
        <w:pStyle w:val="af1"/>
        <w:tabs>
          <w:tab w:val="left" w:pos="999"/>
        </w:tabs>
      </w:pPr>
      <w:r>
        <w:rPr>
          <w:b/>
          <w:bCs/>
          <w:rtl/>
        </w:rPr>
        <w:t>8</w:t>
      </w:r>
      <w:r w:rsidRPr="00DC5141">
        <w:rPr>
          <w:b/>
          <w:bCs/>
          <w:rtl/>
        </w:rPr>
        <w:t>.</w:t>
      </w:r>
      <w:r>
        <w:rPr>
          <w:rtl/>
        </w:rPr>
        <w:t xml:space="preserve"> </w:t>
      </w:r>
      <w:r>
        <w:rPr>
          <w:rtl/>
        </w:rPr>
        <w:tab/>
      </w:r>
      <w:r w:rsidR="00D13365">
        <w:rPr>
          <w:rtl/>
        </w:rPr>
        <w:t>היה נכס גובל בבעלות משותפת, תחול חובת ההיטל על כל אחד מהבעלים המשותפים של הנכס כפי חלקם היחסי בבעלות בנכס.</w:t>
      </w:r>
    </w:p>
    <w:p w14:paraId="4028F4B5" w14:textId="77777777" w:rsidR="005C1870" w:rsidRDefault="005C1870" w:rsidP="00B70C78">
      <w:pPr>
        <w:pStyle w:val="af0"/>
        <w:outlineLvl w:val="1"/>
        <w:rPr>
          <w:rtl/>
        </w:rPr>
      </w:pPr>
      <w:bookmarkStart w:id="9" w:name="H2_סלילת_מדרכה_בידי_בעל_הנכס"/>
      <w:r>
        <w:rPr>
          <w:rtl/>
        </w:rPr>
        <w:t>סלילת מדרכה בידי בעל הנכס</w:t>
      </w:r>
    </w:p>
    <w:bookmarkEnd w:id="9"/>
    <w:p w14:paraId="7E408829" w14:textId="77777777" w:rsidR="005C1870" w:rsidRPr="00DC5141" w:rsidRDefault="005C1870" w:rsidP="00D13365">
      <w:pPr>
        <w:pStyle w:val="af1"/>
        <w:tabs>
          <w:tab w:val="left" w:pos="999"/>
        </w:tabs>
      </w:pPr>
      <w:r>
        <w:rPr>
          <w:b/>
          <w:bCs/>
          <w:rtl/>
        </w:rPr>
        <w:t>9</w:t>
      </w:r>
      <w:r w:rsidRPr="00DC5141">
        <w:rPr>
          <w:b/>
          <w:bCs/>
          <w:rtl/>
        </w:rPr>
        <w:t>.</w:t>
      </w:r>
      <w:r>
        <w:rPr>
          <w:rtl/>
        </w:rPr>
        <w:t xml:space="preserve"> </w:t>
      </w:r>
      <w:r>
        <w:rPr>
          <w:rtl/>
        </w:rPr>
        <w:tab/>
        <w:t>(א)</w:t>
      </w:r>
      <w:r>
        <w:rPr>
          <w:rtl/>
        </w:rPr>
        <w:tab/>
      </w:r>
      <w:r w:rsidR="00D13365">
        <w:rPr>
          <w:rtl/>
        </w:rPr>
        <w:t>ראש המועצה רשאי, בהודעה בכתב, לדרוש מבעל נכס גובל או להתיר לו, לבקשתו, לסלול סלילה ראשונה של מדרכה הגובלת בנכסו; ההודעה תפרט את התנאים ואת אופן ביצוע הסלילה, וכן את משך הזמן שבו יש לסיימה.</w:t>
      </w:r>
    </w:p>
    <w:p w14:paraId="0CB486E2" w14:textId="77777777" w:rsidR="005C1870" w:rsidRDefault="005C1870" w:rsidP="005C1870">
      <w:pPr>
        <w:pStyle w:val="12"/>
        <w:rPr>
          <w:rtl/>
        </w:rPr>
      </w:pPr>
      <w:r w:rsidRPr="00BB70FD">
        <w:rPr>
          <w:rtl/>
        </w:rPr>
        <w:t>(ב)</w:t>
      </w:r>
      <w:r w:rsidRPr="00BB70FD">
        <w:rPr>
          <w:rtl/>
        </w:rPr>
        <w:tab/>
      </w:r>
      <w:r w:rsidR="00D13365">
        <w:rPr>
          <w:rtl/>
        </w:rPr>
        <w:t>סלילה לפי היתר או דרישה כאמור בסעיף קטן (א), תתבצע בהתאם לתנאים שפורטו בהודעה, לפי תכנית ביצוע ומפרטים שאושרו בידי המהנדס, וכן על פי אמדן תקציבי שאישרו המהנדס וגזבר המועצה.</w:t>
      </w:r>
    </w:p>
    <w:p w14:paraId="04A7347E" w14:textId="77777777" w:rsidR="005C1870" w:rsidRDefault="005C1870" w:rsidP="00D13365">
      <w:pPr>
        <w:pStyle w:val="12"/>
        <w:rPr>
          <w:rtl/>
        </w:rPr>
      </w:pPr>
      <w:r>
        <w:rPr>
          <w:rtl/>
        </w:rPr>
        <w:t>(ג)</w:t>
      </w:r>
      <w:r>
        <w:rPr>
          <w:rtl/>
        </w:rPr>
        <w:tab/>
      </w:r>
      <w:r w:rsidR="00D13365">
        <w:rPr>
          <w:rtl/>
        </w:rPr>
        <w:t>סלל אדם מדרכה שלא בהתאם לקבוע בסעיפים קטנים (א) ו-(ב), רשאית המועצה לסלול בעצמה את המדרכה מחדש או לתקנה, ולגבות מאותו אדם את ההוצאות שהוציאה לשינוי המדרכה או להריסתה ולסלילתה מחדש.</w:t>
      </w:r>
    </w:p>
    <w:p w14:paraId="1D957595" w14:textId="77777777" w:rsidR="005C1870" w:rsidRDefault="005C1870" w:rsidP="00FC5AC5">
      <w:pPr>
        <w:pStyle w:val="12"/>
        <w:rPr>
          <w:rtl/>
        </w:rPr>
      </w:pPr>
      <w:r>
        <w:rPr>
          <w:rtl/>
        </w:rPr>
        <w:lastRenderedPageBreak/>
        <w:t>(ד)</w:t>
      </w:r>
      <w:r w:rsidR="00D13365">
        <w:rPr>
          <w:rtl/>
        </w:rPr>
        <w:tab/>
        <w:t xml:space="preserve">סלל בעל נכס גובל מדרכה כאמור בסעיף </w:t>
      </w:r>
      <w:r w:rsidR="00FC5AC5">
        <w:rPr>
          <w:rtl/>
        </w:rPr>
        <w:t>ק</w:t>
      </w:r>
      <w:r w:rsidR="00D13365">
        <w:rPr>
          <w:rtl/>
        </w:rPr>
        <w:t>טן (ב), או שילם למועצה את הוצאות סלילתה של מדרכה בהתאם לסעיף קטן (ג), ינוכו הוצאות הסלילה שהוציא בעל הנכס, מסכום ההיטל שהוא חייב בו לפי הוראות חוק עזר זה; סכום הוצאות הסלילה ייקבע בידי המהנדס.</w:t>
      </w:r>
    </w:p>
    <w:p w14:paraId="09CC8443" w14:textId="77777777" w:rsidR="005C1870" w:rsidRDefault="005C1870" w:rsidP="00B70C78">
      <w:pPr>
        <w:pStyle w:val="af0"/>
        <w:outlineLvl w:val="1"/>
        <w:rPr>
          <w:rtl/>
        </w:rPr>
      </w:pPr>
      <w:bookmarkStart w:id="10" w:name="H2_מסירת_הודעות"/>
      <w:r>
        <w:rPr>
          <w:rtl/>
        </w:rPr>
        <w:t>מסירת הודעות</w:t>
      </w:r>
    </w:p>
    <w:bookmarkEnd w:id="10"/>
    <w:p w14:paraId="05FABB7C" w14:textId="77777777" w:rsidR="005C1870" w:rsidRPr="00DC5141" w:rsidRDefault="005C1870" w:rsidP="00D13365">
      <w:pPr>
        <w:pStyle w:val="af1"/>
        <w:tabs>
          <w:tab w:val="left" w:pos="999"/>
        </w:tabs>
      </w:pPr>
      <w:r>
        <w:rPr>
          <w:b/>
          <w:bCs/>
          <w:rtl/>
        </w:rPr>
        <w:t>10</w:t>
      </w:r>
      <w:r w:rsidRPr="00DC5141">
        <w:rPr>
          <w:b/>
          <w:bCs/>
          <w:rtl/>
        </w:rPr>
        <w:t>.</w:t>
      </w:r>
      <w:r>
        <w:rPr>
          <w:rtl/>
        </w:rPr>
        <w:t xml:space="preserve"> </w:t>
      </w:r>
      <w:r>
        <w:rPr>
          <w:rtl/>
        </w:rPr>
        <w:tab/>
      </w:r>
      <w:r w:rsidR="00D13365">
        <w:rPr>
          <w:rtl/>
        </w:rPr>
        <w:t>מסירת דרישת תשלום לפי חוק עזר זה תהא בדרך של מסירה לידי האדם שאליו היא מכוונת או מסירה במקום מגוריו או במקום עסקיו הרגילים או הידועים לאחרונה, לידי אחד מבני משפחתו הבגירים או לידי אדם בגיר העובד או המועסק שם, או משלוח במכתב רשום הערוך אל אותו אדם לפי מען מגוריו או עסקיו הרגילים או הידועים לאחרונה; אם אי אפשר לקיים את המסירה כאמור, תהא המסירה בדרך של הצגה במקום בולט לעין באחד המקומות האמורים או על הנכס שבו היא דנה.</w:t>
      </w:r>
    </w:p>
    <w:p w14:paraId="7EF73FE9" w14:textId="77777777" w:rsidR="005C1870" w:rsidRDefault="005C1870" w:rsidP="00B70C78">
      <w:pPr>
        <w:pStyle w:val="af0"/>
        <w:outlineLvl w:val="1"/>
        <w:rPr>
          <w:rtl/>
        </w:rPr>
      </w:pPr>
      <w:bookmarkStart w:id="11" w:name="H2_הצמדה_למדד"/>
      <w:r>
        <w:rPr>
          <w:rtl/>
        </w:rPr>
        <w:t>הצמדה למדד</w:t>
      </w:r>
    </w:p>
    <w:bookmarkEnd w:id="11"/>
    <w:p w14:paraId="6E5BD2DD" w14:textId="77777777" w:rsidR="005C1870" w:rsidRPr="00DC5141" w:rsidRDefault="005C1870" w:rsidP="00D13365">
      <w:pPr>
        <w:pStyle w:val="af1"/>
        <w:tabs>
          <w:tab w:val="left" w:pos="999"/>
        </w:tabs>
      </w:pPr>
      <w:r>
        <w:rPr>
          <w:b/>
          <w:bCs/>
          <w:rtl/>
        </w:rPr>
        <w:t>11</w:t>
      </w:r>
      <w:r w:rsidRPr="00DC5141">
        <w:rPr>
          <w:b/>
          <w:bCs/>
          <w:rtl/>
        </w:rPr>
        <w:t>.</w:t>
      </w:r>
      <w:r>
        <w:rPr>
          <w:rtl/>
        </w:rPr>
        <w:t xml:space="preserve"> </w:t>
      </w:r>
      <w:r>
        <w:rPr>
          <w:rtl/>
        </w:rPr>
        <w:tab/>
      </w:r>
      <w:r w:rsidR="00D13365">
        <w:rPr>
          <w:rtl/>
        </w:rPr>
        <w:t>סכומי ההיטלים שנקבעו בחוק עזר זה, יעודכנו, ב- 16 בכל חודש שלאחר פרסומו של חוק עזר זה, (להלן - יום העדכון) לפי שיעור שינוי המדד, שפורסם לאחרונה לפני יום העדכון לעומת המדד שפורסם לאחרונה לפני יום העדכון שקדם לו.</w:t>
      </w:r>
    </w:p>
    <w:p w14:paraId="53B566FD" w14:textId="77777777" w:rsidR="005C1870" w:rsidRDefault="005C1870" w:rsidP="00B70C78">
      <w:pPr>
        <w:pStyle w:val="af0"/>
        <w:outlineLvl w:val="1"/>
        <w:rPr>
          <w:rtl/>
        </w:rPr>
      </w:pPr>
      <w:bookmarkStart w:id="12" w:name="H2_מגבלת_גביה"/>
      <w:r>
        <w:rPr>
          <w:rtl/>
        </w:rPr>
        <w:t>מגבלת גביה</w:t>
      </w:r>
    </w:p>
    <w:bookmarkEnd w:id="12"/>
    <w:p w14:paraId="713CD7BE" w14:textId="77777777" w:rsidR="005C1870" w:rsidRPr="00DC5141" w:rsidRDefault="005C1870" w:rsidP="00D13365">
      <w:pPr>
        <w:pStyle w:val="af1"/>
        <w:tabs>
          <w:tab w:val="left" w:pos="999"/>
        </w:tabs>
      </w:pPr>
      <w:r>
        <w:rPr>
          <w:b/>
          <w:bCs/>
          <w:rtl/>
        </w:rPr>
        <w:t>12</w:t>
      </w:r>
      <w:r w:rsidRPr="00DC5141">
        <w:rPr>
          <w:b/>
          <w:bCs/>
          <w:rtl/>
        </w:rPr>
        <w:t>.</w:t>
      </w:r>
      <w:r>
        <w:rPr>
          <w:rtl/>
        </w:rPr>
        <w:t xml:space="preserve"> </w:t>
      </w:r>
      <w:r>
        <w:rPr>
          <w:rtl/>
        </w:rPr>
        <w:tab/>
      </w:r>
      <w:r w:rsidR="00D13365">
        <w:rPr>
          <w:rtl/>
        </w:rPr>
        <w:t>החל מיום י' טבת התשע"ה (1 בינואר 2015) הטלת היטל לפי חוק עזר זה תהא טעונה אישור של מליאת המועצה ושל הממונה כהגדרתו בתקנון או מי מטעמו.</w:t>
      </w:r>
    </w:p>
    <w:p w14:paraId="462D7A13" w14:textId="77777777" w:rsidR="005C1870" w:rsidRDefault="005C1870" w:rsidP="00B70C78">
      <w:pPr>
        <w:pStyle w:val="af0"/>
        <w:outlineLvl w:val="1"/>
        <w:rPr>
          <w:rtl/>
        </w:rPr>
      </w:pPr>
      <w:bookmarkStart w:id="13" w:name="H2_הוראת_שעה"/>
      <w:r>
        <w:rPr>
          <w:rtl/>
        </w:rPr>
        <w:t>הוראת שעה</w:t>
      </w:r>
    </w:p>
    <w:bookmarkEnd w:id="13"/>
    <w:p w14:paraId="59B11407" w14:textId="77777777" w:rsidR="005C1870" w:rsidRPr="00DC5141" w:rsidRDefault="005C1870" w:rsidP="00D13365">
      <w:pPr>
        <w:pStyle w:val="af1"/>
        <w:tabs>
          <w:tab w:val="left" w:pos="999"/>
        </w:tabs>
      </w:pPr>
      <w:r>
        <w:rPr>
          <w:b/>
          <w:bCs/>
          <w:rtl/>
        </w:rPr>
        <w:t>13</w:t>
      </w:r>
      <w:r w:rsidRPr="00DC5141">
        <w:rPr>
          <w:b/>
          <w:bCs/>
          <w:rtl/>
        </w:rPr>
        <w:t>.</w:t>
      </w:r>
      <w:r>
        <w:rPr>
          <w:rtl/>
        </w:rPr>
        <w:t xml:space="preserve"> </w:t>
      </w:r>
      <w:r>
        <w:rPr>
          <w:rtl/>
        </w:rPr>
        <w:tab/>
      </w:r>
      <w:r w:rsidR="00D13365">
        <w:rPr>
          <w:rtl/>
        </w:rPr>
        <w:t>על אף האמור בסעיף 11, יעודכנו סכומי ההיטלים שנקבעו בחוק עזר זה, במועד פרסומו של חוק עזר זה (להלן - יום העדכון הראשון), לפי שיעור שינוי המדד, שפורסם לאחרונה לפני יום העדכון הראשון לעומת מדד חודש אוקטובר 2009.</w:t>
      </w:r>
    </w:p>
    <w:p w14:paraId="795A244F" w14:textId="77777777" w:rsidR="005C1870" w:rsidRDefault="005C1870" w:rsidP="00B70C78">
      <w:pPr>
        <w:pStyle w:val="af0"/>
        <w:outlineLvl w:val="1"/>
        <w:rPr>
          <w:rtl/>
        </w:rPr>
      </w:pPr>
      <w:bookmarkStart w:id="14" w:name="H2_תחילת_התוקף"/>
      <w:r>
        <w:rPr>
          <w:rtl/>
        </w:rPr>
        <w:t>תחילת התוקף</w:t>
      </w:r>
    </w:p>
    <w:bookmarkEnd w:id="14"/>
    <w:p w14:paraId="122FEDC0" w14:textId="77777777" w:rsidR="005C1870" w:rsidRPr="00DC5141" w:rsidRDefault="005C1870" w:rsidP="005C1870">
      <w:pPr>
        <w:pStyle w:val="af1"/>
        <w:tabs>
          <w:tab w:val="left" w:pos="999"/>
        </w:tabs>
      </w:pPr>
      <w:r>
        <w:rPr>
          <w:b/>
          <w:bCs/>
          <w:rtl/>
        </w:rPr>
        <w:t>14</w:t>
      </w:r>
      <w:r w:rsidRPr="00DC5141">
        <w:rPr>
          <w:b/>
          <w:bCs/>
          <w:rtl/>
        </w:rPr>
        <w:t>.</w:t>
      </w:r>
      <w:r>
        <w:rPr>
          <w:rtl/>
        </w:rPr>
        <w:t xml:space="preserve"> </w:t>
      </w:r>
      <w:r>
        <w:rPr>
          <w:rtl/>
        </w:rPr>
        <w:tab/>
      </w:r>
      <w:r w:rsidR="00D13365">
        <w:rPr>
          <w:rtl/>
        </w:rPr>
        <w:t>תחילתו של חוק עזר זה מיום פרסומו על לוח המודעות במועצה.</w:t>
      </w:r>
    </w:p>
    <w:p w14:paraId="53C0ACC0" w14:textId="77777777" w:rsidR="005C1870" w:rsidRDefault="005C1870" w:rsidP="00B70C78">
      <w:pPr>
        <w:pStyle w:val="af0"/>
        <w:outlineLvl w:val="1"/>
        <w:rPr>
          <w:rtl/>
        </w:rPr>
      </w:pPr>
      <w:bookmarkStart w:id="15" w:name="H2_שם_החוק"/>
      <w:r>
        <w:rPr>
          <w:rtl/>
        </w:rPr>
        <w:t>שם החוק</w:t>
      </w:r>
    </w:p>
    <w:bookmarkEnd w:id="15"/>
    <w:p w14:paraId="21B01EF7" w14:textId="77777777" w:rsidR="005C1870" w:rsidRPr="00DC5141" w:rsidRDefault="005C1870" w:rsidP="005C1870">
      <w:pPr>
        <w:pStyle w:val="af1"/>
        <w:tabs>
          <w:tab w:val="left" w:pos="999"/>
        </w:tabs>
      </w:pPr>
      <w:r>
        <w:rPr>
          <w:b/>
          <w:bCs/>
          <w:rtl/>
        </w:rPr>
        <w:t>15</w:t>
      </w:r>
      <w:r w:rsidRPr="00DC5141">
        <w:rPr>
          <w:b/>
          <w:bCs/>
          <w:rtl/>
        </w:rPr>
        <w:t>.</w:t>
      </w:r>
      <w:r>
        <w:rPr>
          <w:rtl/>
        </w:rPr>
        <w:t xml:space="preserve"> </w:t>
      </w:r>
      <w:r>
        <w:rPr>
          <w:rtl/>
        </w:rPr>
        <w:tab/>
      </w:r>
      <w:r w:rsidR="00D13365">
        <w:rPr>
          <w:rtl/>
        </w:rPr>
        <w:t>חוק עזר זה ייקרא "חוק עזר לאלפי מנשה (סלילת רחובות), התשע"ג-2013".</w:t>
      </w:r>
    </w:p>
    <w:p w14:paraId="7CA09BB4" w14:textId="77777777" w:rsidR="005C1870" w:rsidRDefault="005C1870" w:rsidP="005C1870">
      <w:pPr>
        <w:pStyle w:val="12"/>
        <w:rPr>
          <w:rtl/>
        </w:rPr>
      </w:pPr>
    </w:p>
    <w:p w14:paraId="38824E83" w14:textId="77777777" w:rsidR="00A222BB" w:rsidRDefault="00A222BB" w:rsidP="00E21280">
      <w:pPr>
        <w:pStyle w:val="12"/>
        <w:rPr>
          <w:rtl/>
        </w:rPr>
      </w:pPr>
    </w:p>
    <w:p w14:paraId="7A0AD6D2" w14:textId="77777777" w:rsidR="00A222BB" w:rsidRPr="00A222BB" w:rsidRDefault="00A222BB" w:rsidP="00D13365">
      <w:pPr>
        <w:pStyle w:val="-1"/>
        <w:keepNext/>
        <w:keepLines/>
        <w:rPr>
          <w:rtl/>
        </w:rPr>
      </w:pPr>
      <w:r w:rsidRPr="004B5CB2">
        <w:rPr>
          <w:rtl/>
        </w:rPr>
        <w:lastRenderedPageBreak/>
        <w:t>תוספת</w:t>
      </w:r>
      <w:r w:rsidR="005C1870">
        <w:rPr>
          <w:rtl/>
        </w:rPr>
        <w:t xml:space="preserve"> ראשונה</w:t>
      </w:r>
    </w:p>
    <w:p w14:paraId="0CE03153" w14:textId="77777777" w:rsidR="00A222BB" w:rsidRPr="00A222BB" w:rsidRDefault="00E21280" w:rsidP="00D13365">
      <w:pPr>
        <w:pStyle w:val="13"/>
        <w:keepNext/>
        <w:keepLines/>
        <w:rPr>
          <w:rtl/>
        </w:rPr>
      </w:pPr>
      <w:r>
        <w:rPr>
          <w:rtl/>
        </w:rPr>
        <w:t xml:space="preserve">(סעיף </w:t>
      </w:r>
      <w:r w:rsidR="005C1870">
        <w:rPr>
          <w:rtl/>
        </w:rPr>
        <w:t>3</w:t>
      </w:r>
      <w:r w:rsidR="00A222BB" w:rsidRPr="00A222BB">
        <w:rPr>
          <w:rtl/>
        </w:rPr>
        <w:t>)</w:t>
      </w:r>
    </w:p>
    <w:p w14:paraId="0FD0FA86" w14:textId="77777777" w:rsidR="00E21280" w:rsidRDefault="00E21280" w:rsidP="00D13365">
      <w:pPr>
        <w:pStyle w:val="a4"/>
        <w:keepNext/>
        <w:keepLines/>
        <w:rPr>
          <w:rtl/>
        </w:rPr>
      </w:pPr>
    </w:p>
    <w:tbl>
      <w:tblPr>
        <w:tblStyle w:val="a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AHR01"/>
        <w:tblDescription w:val="Layout Table"/>
      </w:tblPr>
      <w:tblGrid>
        <w:gridCol w:w="476"/>
        <w:gridCol w:w="432"/>
        <w:gridCol w:w="1932"/>
        <w:gridCol w:w="947"/>
        <w:gridCol w:w="947"/>
        <w:gridCol w:w="1894"/>
      </w:tblGrid>
      <w:tr w:rsidR="00E56835" w14:paraId="5C31445B" w14:textId="77777777" w:rsidTr="00B70C78">
        <w:trPr>
          <w:cantSplit/>
          <w:tblHeader/>
          <w:jc w:val="center"/>
        </w:trPr>
        <w:tc>
          <w:tcPr>
            <w:tcW w:w="476" w:type="dxa"/>
          </w:tcPr>
          <w:p w14:paraId="5F279116" w14:textId="77777777" w:rsidR="00E56835" w:rsidRDefault="00E56835" w:rsidP="00D13365">
            <w:pPr>
              <w:pStyle w:val="a4"/>
              <w:keepNext/>
              <w:keepLines/>
              <w:rPr>
                <w:rtl/>
              </w:rPr>
            </w:pPr>
            <w:bookmarkStart w:id="16" w:name="Title_1" w:colFirst="0" w:colLast="0"/>
          </w:p>
        </w:tc>
        <w:tc>
          <w:tcPr>
            <w:tcW w:w="432" w:type="dxa"/>
          </w:tcPr>
          <w:p w14:paraId="0BF5F1DB" w14:textId="77777777" w:rsidR="00E56835" w:rsidRDefault="00E56835" w:rsidP="00D13365">
            <w:pPr>
              <w:pStyle w:val="a4"/>
              <w:keepNext/>
              <w:keepLines/>
              <w:rPr>
                <w:rtl/>
              </w:rPr>
            </w:pPr>
          </w:p>
        </w:tc>
        <w:tc>
          <w:tcPr>
            <w:tcW w:w="1932" w:type="dxa"/>
          </w:tcPr>
          <w:p w14:paraId="754C1182" w14:textId="77777777" w:rsidR="00E56835" w:rsidRDefault="00E56835" w:rsidP="00D13365">
            <w:pPr>
              <w:pStyle w:val="a4"/>
              <w:keepNext/>
              <w:keepLines/>
              <w:rPr>
                <w:rtl/>
              </w:rPr>
            </w:pPr>
          </w:p>
        </w:tc>
        <w:tc>
          <w:tcPr>
            <w:tcW w:w="947" w:type="dxa"/>
          </w:tcPr>
          <w:p w14:paraId="024895DA" w14:textId="77777777" w:rsidR="00E56835" w:rsidRDefault="00E56835" w:rsidP="00D13365">
            <w:pPr>
              <w:pStyle w:val="a4"/>
              <w:keepNext/>
              <w:keepLines/>
              <w:rPr>
                <w:rtl/>
              </w:rPr>
            </w:pPr>
          </w:p>
        </w:tc>
        <w:tc>
          <w:tcPr>
            <w:tcW w:w="947" w:type="dxa"/>
          </w:tcPr>
          <w:p w14:paraId="35A975C8" w14:textId="77777777" w:rsidR="00E56835" w:rsidRDefault="00E56835" w:rsidP="00D13365">
            <w:pPr>
              <w:pStyle w:val="a4"/>
              <w:keepNext/>
              <w:keepLines/>
              <w:rPr>
                <w:rtl/>
              </w:rPr>
            </w:pPr>
          </w:p>
        </w:tc>
        <w:tc>
          <w:tcPr>
            <w:tcW w:w="1894" w:type="dxa"/>
          </w:tcPr>
          <w:p w14:paraId="41184C3B" w14:textId="77777777" w:rsidR="00E56835" w:rsidRDefault="00E56835" w:rsidP="00D13365">
            <w:pPr>
              <w:pStyle w:val="a4"/>
              <w:keepNext/>
              <w:keepLines/>
              <w:jc w:val="center"/>
              <w:rPr>
                <w:rtl/>
              </w:rPr>
            </w:pPr>
            <w:r>
              <w:rPr>
                <w:rtl/>
              </w:rPr>
              <w:t xml:space="preserve">שיעורי ההיטל </w:t>
            </w:r>
            <w:r>
              <w:rPr>
                <w:rtl/>
              </w:rPr>
              <w:br/>
            </w:r>
            <w:r w:rsidRPr="00E56835">
              <w:rPr>
                <w:u w:val="single"/>
                <w:rtl/>
              </w:rPr>
              <w:t>בשקלים חדשים</w:t>
            </w:r>
          </w:p>
        </w:tc>
      </w:tr>
      <w:bookmarkEnd w:id="16"/>
      <w:tr w:rsidR="00E56835" w14:paraId="0FCACCF2" w14:textId="77777777" w:rsidTr="00B70C78">
        <w:trPr>
          <w:cantSplit/>
          <w:jc w:val="center"/>
        </w:trPr>
        <w:tc>
          <w:tcPr>
            <w:tcW w:w="476" w:type="dxa"/>
          </w:tcPr>
          <w:p w14:paraId="6918377D" w14:textId="77777777" w:rsidR="00E56835" w:rsidRDefault="00E56835" w:rsidP="00D13365">
            <w:pPr>
              <w:pStyle w:val="a4"/>
              <w:keepNext/>
              <w:keepLines/>
              <w:rPr>
                <w:rtl/>
              </w:rPr>
            </w:pPr>
            <w:r>
              <w:rPr>
                <w:rtl/>
              </w:rPr>
              <w:t>1.</w:t>
            </w:r>
          </w:p>
        </w:tc>
        <w:tc>
          <w:tcPr>
            <w:tcW w:w="3311" w:type="dxa"/>
            <w:gridSpan w:val="3"/>
          </w:tcPr>
          <w:p w14:paraId="6115ADD8" w14:textId="77777777" w:rsidR="00E56835" w:rsidRDefault="00E56835" w:rsidP="00D13365">
            <w:pPr>
              <w:pStyle w:val="a4"/>
              <w:keepNext/>
              <w:keepLines/>
              <w:rPr>
                <w:rtl/>
              </w:rPr>
            </w:pPr>
            <w:r>
              <w:rPr>
                <w:rtl/>
              </w:rPr>
              <w:t>היטל סלילת כביש -</w:t>
            </w:r>
          </w:p>
        </w:tc>
        <w:tc>
          <w:tcPr>
            <w:tcW w:w="947" w:type="dxa"/>
          </w:tcPr>
          <w:p w14:paraId="17BB25D7" w14:textId="77777777" w:rsidR="00E56835" w:rsidRDefault="00E56835" w:rsidP="00D13365">
            <w:pPr>
              <w:pStyle w:val="a4"/>
              <w:keepNext/>
              <w:keepLines/>
              <w:rPr>
                <w:rtl/>
              </w:rPr>
            </w:pPr>
          </w:p>
        </w:tc>
        <w:tc>
          <w:tcPr>
            <w:tcW w:w="1894" w:type="dxa"/>
          </w:tcPr>
          <w:p w14:paraId="01A771F1" w14:textId="77777777" w:rsidR="00E56835" w:rsidRDefault="00E56835" w:rsidP="00D13365">
            <w:pPr>
              <w:pStyle w:val="a4"/>
              <w:keepNext/>
              <w:keepLines/>
              <w:rPr>
                <w:rtl/>
              </w:rPr>
            </w:pPr>
          </w:p>
        </w:tc>
      </w:tr>
      <w:tr w:rsidR="00E56835" w14:paraId="7BE4EBB4" w14:textId="77777777" w:rsidTr="00B70C78">
        <w:trPr>
          <w:cantSplit/>
          <w:jc w:val="center"/>
        </w:trPr>
        <w:tc>
          <w:tcPr>
            <w:tcW w:w="476" w:type="dxa"/>
          </w:tcPr>
          <w:p w14:paraId="722521B3" w14:textId="77777777" w:rsidR="00E56835" w:rsidRDefault="00E56835" w:rsidP="00D13365">
            <w:pPr>
              <w:pStyle w:val="a4"/>
              <w:keepNext/>
              <w:keepLines/>
              <w:rPr>
                <w:rtl/>
              </w:rPr>
            </w:pPr>
          </w:p>
        </w:tc>
        <w:tc>
          <w:tcPr>
            <w:tcW w:w="432" w:type="dxa"/>
          </w:tcPr>
          <w:p w14:paraId="158AC7CE" w14:textId="77777777" w:rsidR="00E56835" w:rsidRDefault="00E56835" w:rsidP="00D13365">
            <w:pPr>
              <w:pStyle w:val="a4"/>
              <w:keepNext/>
              <w:keepLines/>
              <w:rPr>
                <w:rtl/>
              </w:rPr>
            </w:pPr>
            <w:r>
              <w:rPr>
                <w:rtl/>
              </w:rPr>
              <w:t>(א)</w:t>
            </w:r>
          </w:p>
        </w:tc>
        <w:tc>
          <w:tcPr>
            <w:tcW w:w="1932" w:type="dxa"/>
          </w:tcPr>
          <w:p w14:paraId="081FD7C5" w14:textId="77777777" w:rsidR="00E56835" w:rsidRDefault="00E56835" w:rsidP="00D13365">
            <w:pPr>
              <w:pStyle w:val="a4"/>
              <w:keepNext/>
              <w:keepLines/>
              <w:rPr>
                <w:rtl/>
              </w:rPr>
            </w:pPr>
            <w:r>
              <w:rPr>
                <w:rtl/>
              </w:rPr>
              <w:t>קרקע -</w:t>
            </w:r>
          </w:p>
        </w:tc>
        <w:tc>
          <w:tcPr>
            <w:tcW w:w="947" w:type="dxa"/>
          </w:tcPr>
          <w:p w14:paraId="48A5614E" w14:textId="77777777" w:rsidR="00E56835" w:rsidRDefault="00E56835" w:rsidP="00D13365">
            <w:pPr>
              <w:pStyle w:val="a4"/>
              <w:keepNext/>
              <w:keepLines/>
              <w:rPr>
                <w:rtl/>
              </w:rPr>
            </w:pPr>
          </w:p>
        </w:tc>
        <w:tc>
          <w:tcPr>
            <w:tcW w:w="947" w:type="dxa"/>
          </w:tcPr>
          <w:p w14:paraId="0B92C4C8" w14:textId="77777777" w:rsidR="00E56835" w:rsidRDefault="00E56835" w:rsidP="00D13365">
            <w:pPr>
              <w:pStyle w:val="a4"/>
              <w:keepNext/>
              <w:keepLines/>
              <w:rPr>
                <w:rtl/>
              </w:rPr>
            </w:pPr>
          </w:p>
        </w:tc>
        <w:tc>
          <w:tcPr>
            <w:tcW w:w="1894" w:type="dxa"/>
          </w:tcPr>
          <w:p w14:paraId="1893DF29" w14:textId="77777777" w:rsidR="00E56835" w:rsidRDefault="00E56835" w:rsidP="00D13365">
            <w:pPr>
              <w:pStyle w:val="a4"/>
              <w:keepNext/>
              <w:keepLines/>
              <w:jc w:val="center"/>
              <w:rPr>
                <w:rtl/>
              </w:rPr>
            </w:pPr>
          </w:p>
        </w:tc>
      </w:tr>
      <w:tr w:rsidR="00E56835" w14:paraId="147A53A7" w14:textId="77777777" w:rsidTr="00B70C78">
        <w:trPr>
          <w:cantSplit/>
          <w:jc w:val="center"/>
        </w:trPr>
        <w:tc>
          <w:tcPr>
            <w:tcW w:w="476" w:type="dxa"/>
          </w:tcPr>
          <w:p w14:paraId="183340FE" w14:textId="77777777" w:rsidR="00E56835" w:rsidRDefault="00E56835" w:rsidP="00D13365">
            <w:pPr>
              <w:pStyle w:val="a4"/>
              <w:keepNext/>
              <w:keepLines/>
              <w:rPr>
                <w:rtl/>
              </w:rPr>
            </w:pPr>
          </w:p>
        </w:tc>
        <w:tc>
          <w:tcPr>
            <w:tcW w:w="432" w:type="dxa"/>
          </w:tcPr>
          <w:p w14:paraId="015119A2" w14:textId="77777777" w:rsidR="00E56835" w:rsidRDefault="00E56835" w:rsidP="00D13365">
            <w:pPr>
              <w:pStyle w:val="a4"/>
              <w:keepNext/>
              <w:keepLines/>
              <w:rPr>
                <w:rtl/>
              </w:rPr>
            </w:pPr>
          </w:p>
        </w:tc>
        <w:tc>
          <w:tcPr>
            <w:tcW w:w="1932" w:type="dxa"/>
          </w:tcPr>
          <w:p w14:paraId="1F5108A9" w14:textId="77777777" w:rsidR="00E56835" w:rsidRDefault="00E56835" w:rsidP="00D13365">
            <w:pPr>
              <w:pStyle w:val="a4"/>
              <w:keepNext/>
              <w:keepLines/>
              <w:rPr>
                <w:rtl/>
              </w:rPr>
            </w:pPr>
            <w:r>
              <w:rPr>
                <w:rtl/>
              </w:rPr>
              <w:t>לכל מ"ר משטח הקרקע</w:t>
            </w:r>
          </w:p>
        </w:tc>
        <w:tc>
          <w:tcPr>
            <w:tcW w:w="947" w:type="dxa"/>
          </w:tcPr>
          <w:p w14:paraId="02C606B4" w14:textId="77777777" w:rsidR="00E56835" w:rsidRDefault="00E56835" w:rsidP="00D13365">
            <w:pPr>
              <w:pStyle w:val="a4"/>
              <w:keepNext/>
              <w:keepLines/>
              <w:rPr>
                <w:rtl/>
              </w:rPr>
            </w:pPr>
          </w:p>
        </w:tc>
        <w:tc>
          <w:tcPr>
            <w:tcW w:w="947" w:type="dxa"/>
          </w:tcPr>
          <w:p w14:paraId="01FBD510" w14:textId="77777777" w:rsidR="00E56835" w:rsidRDefault="00E56835" w:rsidP="00D13365">
            <w:pPr>
              <w:pStyle w:val="a4"/>
              <w:keepNext/>
              <w:keepLines/>
              <w:rPr>
                <w:rtl/>
              </w:rPr>
            </w:pPr>
          </w:p>
        </w:tc>
        <w:tc>
          <w:tcPr>
            <w:tcW w:w="1894" w:type="dxa"/>
          </w:tcPr>
          <w:p w14:paraId="35298259" w14:textId="77777777" w:rsidR="00E56835" w:rsidRDefault="00E56835" w:rsidP="00D13365">
            <w:pPr>
              <w:pStyle w:val="a4"/>
              <w:keepNext/>
              <w:keepLines/>
              <w:jc w:val="center"/>
              <w:rPr>
                <w:rtl/>
              </w:rPr>
            </w:pPr>
            <w:r>
              <w:rPr>
                <w:rtl/>
              </w:rPr>
              <w:t>65.62</w:t>
            </w:r>
          </w:p>
        </w:tc>
      </w:tr>
      <w:tr w:rsidR="00E56835" w14:paraId="1F6CF4B0" w14:textId="77777777" w:rsidTr="00B70C78">
        <w:trPr>
          <w:cantSplit/>
          <w:jc w:val="center"/>
        </w:trPr>
        <w:tc>
          <w:tcPr>
            <w:tcW w:w="476" w:type="dxa"/>
          </w:tcPr>
          <w:p w14:paraId="33E7F484" w14:textId="77777777" w:rsidR="00E56835" w:rsidRDefault="00E56835" w:rsidP="00D13365">
            <w:pPr>
              <w:pStyle w:val="a4"/>
              <w:keepNext/>
              <w:keepLines/>
              <w:rPr>
                <w:rtl/>
              </w:rPr>
            </w:pPr>
          </w:p>
        </w:tc>
        <w:tc>
          <w:tcPr>
            <w:tcW w:w="432" w:type="dxa"/>
          </w:tcPr>
          <w:p w14:paraId="649C28AE" w14:textId="77777777" w:rsidR="00E56835" w:rsidRDefault="00E56835" w:rsidP="00D13365">
            <w:pPr>
              <w:pStyle w:val="a4"/>
              <w:keepNext/>
              <w:keepLines/>
              <w:rPr>
                <w:rtl/>
              </w:rPr>
            </w:pPr>
            <w:r>
              <w:rPr>
                <w:rtl/>
              </w:rPr>
              <w:t>(ב)</w:t>
            </w:r>
          </w:p>
        </w:tc>
        <w:tc>
          <w:tcPr>
            <w:tcW w:w="1932" w:type="dxa"/>
          </w:tcPr>
          <w:p w14:paraId="55D190A9" w14:textId="77777777" w:rsidR="00E56835" w:rsidRDefault="00E56835" w:rsidP="00D13365">
            <w:pPr>
              <w:pStyle w:val="a4"/>
              <w:keepNext/>
              <w:keepLines/>
              <w:rPr>
                <w:rtl/>
              </w:rPr>
            </w:pPr>
            <w:r>
              <w:rPr>
                <w:rtl/>
              </w:rPr>
              <w:t>בנין -</w:t>
            </w:r>
          </w:p>
        </w:tc>
        <w:tc>
          <w:tcPr>
            <w:tcW w:w="947" w:type="dxa"/>
          </w:tcPr>
          <w:p w14:paraId="63A785B3" w14:textId="77777777" w:rsidR="00E56835" w:rsidRDefault="00E56835" w:rsidP="00D13365">
            <w:pPr>
              <w:pStyle w:val="a4"/>
              <w:keepNext/>
              <w:keepLines/>
              <w:rPr>
                <w:rtl/>
              </w:rPr>
            </w:pPr>
          </w:p>
        </w:tc>
        <w:tc>
          <w:tcPr>
            <w:tcW w:w="947" w:type="dxa"/>
          </w:tcPr>
          <w:p w14:paraId="2CC109DB" w14:textId="77777777" w:rsidR="00E56835" w:rsidRDefault="00E56835" w:rsidP="00D13365">
            <w:pPr>
              <w:pStyle w:val="a4"/>
              <w:keepNext/>
              <w:keepLines/>
              <w:rPr>
                <w:rtl/>
              </w:rPr>
            </w:pPr>
          </w:p>
        </w:tc>
        <w:tc>
          <w:tcPr>
            <w:tcW w:w="1894" w:type="dxa"/>
          </w:tcPr>
          <w:p w14:paraId="04A3EAA2" w14:textId="77777777" w:rsidR="00E56835" w:rsidRDefault="00E56835" w:rsidP="00D13365">
            <w:pPr>
              <w:pStyle w:val="a4"/>
              <w:keepNext/>
              <w:keepLines/>
              <w:jc w:val="center"/>
              <w:rPr>
                <w:rtl/>
              </w:rPr>
            </w:pPr>
          </w:p>
        </w:tc>
      </w:tr>
      <w:tr w:rsidR="00E56835" w14:paraId="4C18869F" w14:textId="77777777" w:rsidTr="00B70C78">
        <w:trPr>
          <w:cantSplit/>
          <w:jc w:val="center"/>
        </w:trPr>
        <w:tc>
          <w:tcPr>
            <w:tcW w:w="476" w:type="dxa"/>
          </w:tcPr>
          <w:p w14:paraId="31F3C161" w14:textId="77777777" w:rsidR="00E56835" w:rsidRDefault="00E56835" w:rsidP="00D13365">
            <w:pPr>
              <w:pStyle w:val="a4"/>
              <w:keepNext/>
              <w:keepLines/>
              <w:rPr>
                <w:rtl/>
              </w:rPr>
            </w:pPr>
          </w:p>
        </w:tc>
        <w:tc>
          <w:tcPr>
            <w:tcW w:w="432" w:type="dxa"/>
          </w:tcPr>
          <w:p w14:paraId="6F4E7DFA" w14:textId="77777777" w:rsidR="00E56835" w:rsidRDefault="00E56835" w:rsidP="00D13365">
            <w:pPr>
              <w:pStyle w:val="a4"/>
              <w:keepNext/>
              <w:keepLines/>
              <w:rPr>
                <w:rtl/>
              </w:rPr>
            </w:pPr>
          </w:p>
        </w:tc>
        <w:tc>
          <w:tcPr>
            <w:tcW w:w="1932" w:type="dxa"/>
          </w:tcPr>
          <w:p w14:paraId="3143D48F" w14:textId="77777777" w:rsidR="00E56835" w:rsidRDefault="00E56835" w:rsidP="00D13365">
            <w:pPr>
              <w:pStyle w:val="a4"/>
              <w:keepNext/>
              <w:keepLines/>
              <w:rPr>
                <w:rtl/>
              </w:rPr>
            </w:pPr>
            <w:r>
              <w:rPr>
                <w:rtl/>
              </w:rPr>
              <w:t>לכל מ"ר משטח הבנין</w:t>
            </w:r>
          </w:p>
        </w:tc>
        <w:tc>
          <w:tcPr>
            <w:tcW w:w="947" w:type="dxa"/>
          </w:tcPr>
          <w:p w14:paraId="123E4BCB" w14:textId="77777777" w:rsidR="00E56835" w:rsidRDefault="00E56835" w:rsidP="00D13365">
            <w:pPr>
              <w:pStyle w:val="a4"/>
              <w:keepNext/>
              <w:keepLines/>
              <w:rPr>
                <w:rtl/>
              </w:rPr>
            </w:pPr>
          </w:p>
        </w:tc>
        <w:tc>
          <w:tcPr>
            <w:tcW w:w="947" w:type="dxa"/>
          </w:tcPr>
          <w:p w14:paraId="7AEE560D" w14:textId="77777777" w:rsidR="00E56835" w:rsidRDefault="00E56835" w:rsidP="00D13365">
            <w:pPr>
              <w:pStyle w:val="a4"/>
              <w:keepNext/>
              <w:keepLines/>
              <w:rPr>
                <w:rtl/>
              </w:rPr>
            </w:pPr>
          </w:p>
        </w:tc>
        <w:tc>
          <w:tcPr>
            <w:tcW w:w="1894" w:type="dxa"/>
          </w:tcPr>
          <w:p w14:paraId="2468307A" w14:textId="77777777" w:rsidR="00E56835" w:rsidRDefault="00E56835" w:rsidP="00D13365">
            <w:pPr>
              <w:pStyle w:val="a4"/>
              <w:keepNext/>
              <w:keepLines/>
              <w:jc w:val="center"/>
              <w:rPr>
                <w:rtl/>
              </w:rPr>
            </w:pPr>
            <w:r>
              <w:rPr>
                <w:rtl/>
              </w:rPr>
              <w:t>108.86</w:t>
            </w:r>
          </w:p>
        </w:tc>
      </w:tr>
      <w:tr w:rsidR="00E56835" w14:paraId="0ECB2173" w14:textId="77777777" w:rsidTr="00B70C78">
        <w:trPr>
          <w:cantSplit/>
          <w:jc w:val="center"/>
        </w:trPr>
        <w:tc>
          <w:tcPr>
            <w:tcW w:w="476" w:type="dxa"/>
          </w:tcPr>
          <w:p w14:paraId="63F1547B" w14:textId="77777777" w:rsidR="00E56835" w:rsidRDefault="00E56835" w:rsidP="00D13365">
            <w:pPr>
              <w:pStyle w:val="a4"/>
              <w:keepNext/>
              <w:keepLines/>
              <w:rPr>
                <w:rtl/>
              </w:rPr>
            </w:pPr>
            <w:r>
              <w:rPr>
                <w:rtl/>
              </w:rPr>
              <w:t>2.</w:t>
            </w:r>
          </w:p>
        </w:tc>
        <w:tc>
          <w:tcPr>
            <w:tcW w:w="3311" w:type="dxa"/>
            <w:gridSpan w:val="3"/>
          </w:tcPr>
          <w:p w14:paraId="3C42E0E7" w14:textId="77777777" w:rsidR="00E56835" w:rsidRDefault="00E56835" w:rsidP="00D13365">
            <w:pPr>
              <w:pStyle w:val="a4"/>
              <w:keepNext/>
              <w:keepLines/>
              <w:rPr>
                <w:rtl/>
              </w:rPr>
            </w:pPr>
            <w:r>
              <w:rPr>
                <w:rtl/>
              </w:rPr>
              <w:t>היטל סלילת מדרכה -</w:t>
            </w:r>
          </w:p>
        </w:tc>
        <w:tc>
          <w:tcPr>
            <w:tcW w:w="947" w:type="dxa"/>
          </w:tcPr>
          <w:p w14:paraId="6CBADF2C" w14:textId="77777777" w:rsidR="00E56835" w:rsidRDefault="00E56835" w:rsidP="00D13365">
            <w:pPr>
              <w:pStyle w:val="a4"/>
              <w:keepNext/>
              <w:keepLines/>
              <w:rPr>
                <w:rtl/>
              </w:rPr>
            </w:pPr>
          </w:p>
        </w:tc>
        <w:tc>
          <w:tcPr>
            <w:tcW w:w="1894" w:type="dxa"/>
          </w:tcPr>
          <w:p w14:paraId="58109258" w14:textId="77777777" w:rsidR="00E56835" w:rsidRDefault="00E56835" w:rsidP="00D13365">
            <w:pPr>
              <w:pStyle w:val="a4"/>
              <w:keepNext/>
              <w:keepLines/>
              <w:jc w:val="center"/>
              <w:rPr>
                <w:rtl/>
              </w:rPr>
            </w:pPr>
          </w:p>
        </w:tc>
      </w:tr>
      <w:tr w:rsidR="00E56835" w14:paraId="275A9E65" w14:textId="77777777" w:rsidTr="00B70C78">
        <w:trPr>
          <w:cantSplit/>
          <w:jc w:val="center"/>
        </w:trPr>
        <w:tc>
          <w:tcPr>
            <w:tcW w:w="476" w:type="dxa"/>
          </w:tcPr>
          <w:p w14:paraId="21CEE656" w14:textId="77777777" w:rsidR="00E56835" w:rsidRDefault="00E56835" w:rsidP="00D13365">
            <w:pPr>
              <w:pStyle w:val="a4"/>
              <w:keepNext/>
              <w:keepLines/>
              <w:rPr>
                <w:rtl/>
              </w:rPr>
            </w:pPr>
          </w:p>
        </w:tc>
        <w:tc>
          <w:tcPr>
            <w:tcW w:w="432" w:type="dxa"/>
          </w:tcPr>
          <w:p w14:paraId="19673581" w14:textId="77777777" w:rsidR="00E56835" w:rsidRDefault="00E56835" w:rsidP="00D13365">
            <w:pPr>
              <w:pStyle w:val="a4"/>
              <w:keepNext/>
              <w:keepLines/>
              <w:rPr>
                <w:rtl/>
              </w:rPr>
            </w:pPr>
            <w:r>
              <w:rPr>
                <w:rtl/>
              </w:rPr>
              <w:t>(א)</w:t>
            </w:r>
          </w:p>
        </w:tc>
        <w:tc>
          <w:tcPr>
            <w:tcW w:w="1932" w:type="dxa"/>
          </w:tcPr>
          <w:p w14:paraId="277C5B8C" w14:textId="77777777" w:rsidR="00E56835" w:rsidRDefault="00E56835" w:rsidP="00D13365">
            <w:pPr>
              <w:pStyle w:val="a4"/>
              <w:keepNext/>
              <w:keepLines/>
              <w:rPr>
                <w:rtl/>
              </w:rPr>
            </w:pPr>
            <w:r>
              <w:rPr>
                <w:rtl/>
              </w:rPr>
              <w:t>קרקע -</w:t>
            </w:r>
          </w:p>
        </w:tc>
        <w:tc>
          <w:tcPr>
            <w:tcW w:w="947" w:type="dxa"/>
          </w:tcPr>
          <w:p w14:paraId="68D0E0D9" w14:textId="77777777" w:rsidR="00E56835" w:rsidRDefault="00E56835" w:rsidP="00D13365">
            <w:pPr>
              <w:pStyle w:val="a4"/>
              <w:keepNext/>
              <w:keepLines/>
              <w:rPr>
                <w:rtl/>
              </w:rPr>
            </w:pPr>
          </w:p>
        </w:tc>
        <w:tc>
          <w:tcPr>
            <w:tcW w:w="947" w:type="dxa"/>
          </w:tcPr>
          <w:p w14:paraId="304EE09D" w14:textId="77777777" w:rsidR="00E56835" w:rsidRDefault="00E56835" w:rsidP="00D13365">
            <w:pPr>
              <w:pStyle w:val="a4"/>
              <w:keepNext/>
              <w:keepLines/>
              <w:rPr>
                <w:rtl/>
              </w:rPr>
            </w:pPr>
          </w:p>
        </w:tc>
        <w:tc>
          <w:tcPr>
            <w:tcW w:w="1894" w:type="dxa"/>
          </w:tcPr>
          <w:p w14:paraId="5D0BC392" w14:textId="77777777" w:rsidR="00E56835" w:rsidRDefault="00E56835" w:rsidP="00D13365">
            <w:pPr>
              <w:pStyle w:val="a4"/>
              <w:keepNext/>
              <w:keepLines/>
              <w:jc w:val="center"/>
              <w:rPr>
                <w:rtl/>
              </w:rPr>
            </w:pPr>
          </w:p>
        </w:tc>
      </w:tr>
      <w:tr w:rsidR="00E56835" w14:paraId="781C6205" w14:textId="77777777" w:rsidTr="00B70C78">
        <w:trPr>
          <w:cantSplit/>
          <w:jc w:val="center"/>
        </w:trPr>
        <w:tc>
          <w:tcPr>
            <w:tcW w:w="476" w:type="dxa"/>
          </w:tcPr>
          <w:p w14:paraId="5A7B40D0" w14:textId="77777777" w:rsidR="00E56835" w:rsidRDefault="00E56835" w:rsidP="00D13365">
            <w:pPr>
              <w:pStyle w:val="a4"/>
              <w:keepNext/>
              <w:keepLines/>
              <w:rPr>
                <w:rtl/>
              </w:rPr>
            </w:pPr>
          </w:p>
        </w:tc>
        <w:tc>
          <w:tcPr>
            <w:tcW w:w="432" w:type="dxa"/>
          </w:tcPr>
          <w:p w14:paraId="45724746" w14:textId="77777777" w:rsidR="00E56835" w:rsidRDefault="00E56835" w:rsidP="00D13365">
            <w:pPr>
              <w:pStyle w:val="a4"/>
              <w:keepNext/>
              <w:keepLines/>
              <w:rPr>
                <w:rtl/>
              </w:rPr>
            </w:pPr>
          </w:p>
        </w:tc>
        <w:tc>
          <w:tcPr>
            <w:tcW w:w="1932" w:type="dxa"/>
          </w:tcPr>
          <w:p w14:paraId="4C252EDB" w14:textId="77777777" w:rsidR="00E56835" w:rsidRDefault="00E56835" w:rsidP="00D13365">
            <w:pPr>
              <w:pStyle w:val="a4"/>
              <w:keepNext/>
              <w:keepLines/>
              <w:rPr>
                <w:rtl/>
              </w:rPr>
            </w:pPr>
            <w:r>
              <w:rPr>
                <w:rtl/>
              </w:rPr>
              <w:t>לכל מ"ר משטח הקרקע</w:t>
            </w:r>
          </w:p>
        </w:tc>
        <w:tc>
          <w:tcPr>
            <w:tcW w:w="947" w:type="dxa"/>
          </w:tcPr>
          <w:p w14:paraId="49836D03" w14:textId="77777777" w:rsidR="00E56835" w:rsidRDefault="00E56835" w:rsidP="00D13365">
            <w:pPr>
              <w:pStyle w:val="a4"/>
              <w:keepNext/>
              <w:keepLines/>
              <w:rPr>
                <w:rtl/>
              </w:rPr>
            </w:pPr>
          </w:p>
        </w:tc>
        <w:tc>
          <w:tcPr>
            <w:tcW w:w="947" w:type="dxa"/>
          </w:tcPr>
          <w:p w14:paraId="51F9E3AE" w14:textId="77777777" w:rsidR="00E56835" w:rsidRDefault="00E56835" w:rsidP="00D13365">
            <w:pPr>
              <w:pStyle w:val="a4"/>
              <w:keepNext/>
              <w:keepLines/>
              <w:rPr>
                <w:rtl/>
              </w:rPr>
            </w:pPr>
          </w:p>
        </w:tc>
        <w:tc>
          <w:tcPr>
            <w:tcW w:w="1894" w:type="dxa"/>
          </w:tcPr>
          <w:p w14:paraId="7AA07102" w14:textId="77777777" w:rsidR="00E56835" w:rsidRDefault="00E56835" w:rsidP="00D13365">
            <w:pPr>
              <w:pStyle w:val="a4"/>
              <w:keepNext/>
              <w:keepLines/>
              <w:jc w:val="center"/>
              <w:rPr>
                <w:rtl/>
              </w:rPr>
            </w:pPr>
            <w:r>
              <w:rPr>
                <w:rtl/>
              </w:rPr>
              <w:t>32.32</w:t>
            </w:r>
          </w:p>
        </w:tc>
      </w:tr>
      <w:tr w:rsidR="00E56835" w14:paraId="5A49A1FC" w14:textId="77777777" w:rsidTr="00B70C78">
        <w:trPr>
          <w:cantSplit/>
          <w:jc w:val="center"/>
        </w:trPr>
        <w:tc>
          <w:tcPr>
            <w:tcW w:w="476" w:type="dxa"/>
          </w:tcPr>
          <w:p w14:paraId="73E9433D" w14:textId="77777777" w:rsidR="00E56835" w:rsidRDefault="00E56835" w:rsidP="00D13365">
            <w:pPr>
              <w:pStyle w:val="a4"/>
              <w:keepNext/>
              <w:keepLines/>
              <w:rPr>
                <w:rtl/>
              </w:rPr>
            </w:pPr>
          </w:p>
        </w:tc>
        <w:tc>
          <w:tcPr>
            <w:tcW w:w="432" w:type="dxa"/>
          </w:tcPr>
          <w:p w14:paraId="56C56AE1" w14:textId="77777777" w:rsidR="00E56835" w:rsidRDefault="00E56835" w:rsidP="00D13365">
            <w:pPr>
              <w:pStyle w:val="a4"/>
              <w:keepNext/>
              <w:keepLines/>
              <w:rPr>
                <w:rtl/>
              </w:rPr>
            </w:pPr>
            <w:r>
              <w:rPr>
                <w:rtl/>
              </w:rPr>
              <w:t>(ב)</w:t>
            </w:r>
          </w:p>
        </w:tc>
        <w:tc>
          <w:tcPr>
            <w:tcW w:w="1932" w:type="dxa"/>
          </w:tcPr>
          <w:p w14:paraId="6EA20CFB" w14:textId="77777777" w:rsidR="00E56835" w:rsidRDefault="00E56835" w:rsidP="00D13365">
            <w:pPr>
              <w:pStyle w:val="a4"/>
              <w:keepNext/>
              <w:keepLines/>
              <w:rPr>
                <w:rtl/>
              </w:rPr>
            </w:pPr>
            <w:r>
              <w:rPr>
                <w:rtl/>
              </w:rPr>
              <w:t>בנין -</w:t>
            </w:r>
          </w:p>
        </w:tc>
        <w:tc>
          <w:tcPr>
            <w:tcW w:w="947" w:type="dxa"/>
          </w:tcPr>
          <w:p w14:paraId="59D8F1D1" w14:textId="77777777" w:rsidR="00E56835" w:rsidRDefault="00E56835" w:rsidP="00D13365">
            <w:pPr>
              <w:pStyle w:val="a4"/>
              <w:keepNext/>
              <w:keepLines/>
              <w:rPr>
                <w:rtl/>
              </w:rPr>
            </w:pPr>
          </w:p>
        </w:tc>
        <w:tc>
          <w:tcPr>
            <w:tcW w:w="947" w:type="dxa"/>
          </w:tcPr>
          <w:p w14:paraId="72C1C9D8" w14:textId="77777777" w:rsidR="00E56835" w:rsidRDefault="00E56835" w:rsidP="00D13365">
            <w:pPr>
              <w:pStyle w:val="a4"/>
              <w:keepNext/>
              <w:keepLines/>
              <w:rPr>
                <w:rtl/>
              </w:rPr>
            </w:pPr>
          </w:p>
        </w:tc>
        <w:tc>
          <w:tcPr>
            <w:tcW w:w="1894" w:type="dxa"/>
          </w:tcPr>
          <w:p w14:paraId="0F696B64" w14:textId="77777777" w:rsidR="00E56835" w:rsidRDefault="00E56835" w:rsidP="00D13365">
            <w:pPr>
              <w:pStyle w:val="a4"/>
              <w:keepNext/>
              <w:keepLines/>
              <w:jc w:val="center"/>
              <w:rPr>
                <w:rtl/>
              </w:rPr>
            </w:pPr>
          </w:p>
        </w:tc>
      </w:tr>
      <w:tr w:rsidR="00E56835" w14:paraId="69B7629E" w14:textId="77777777" w:rsidTr="00B70C78">
        <w:trPr>
          <w:cantSplit/>
          <w:jc w:val="center"/>
        </w:trPr>
        <w:tc>
          <w:tcPr>
            <w:tcW w:w="476" w:type="dxa"/>
          </w:tcPr>
          <w:p w14:paraId="55D82566" w14:textId="77777777" w:rsidR="00E56835" w:rsidRDefault="00E56835" w:rsidP="00D13365">
            <w:pPr>
              <w:pStyle w:val="a4"/>
              <w:keepNext/>
              <w:keepLines/>
              <w:rPr>
                <w:rtl/>
              </w:rPr>
            </w:pPr>
          </w:p>
        </w:tc>
        <w:tc>
          <w:tcPr>
            <w:tcW w:w="432" w:type="dxa"/>
          </w:tcPr>
          <w:p w14:paraId="601FA6A0" w14:textId="77777777" w:rsidR="00E56835" w:rsidRDefault="00E56835" w:rsidP="00D13365">
            <w:pPr>
              <w:pStyle w:val="a4"/>
              <w:keepNext/>
              <w:keepLines/>
              <w:rPr>
                <w:rtl/>
              </w:rPr>
            </w:pPr>
          </w:p>
        </w:tc>
        <w:tc>
          <w:tcPr>
            <w:tcW w:w="1932" w:type="dxa"/>
          </w:tcPr>
          <w:p w14:paraId="39482988" w14:textId="77777777" w:rsidR="00E56835" w:rsidRDefault="00E56835" w:rsidP="00D13365">
            <w:pPr>
              <w:pStyle w:val="a4"/>
              <w:keepNext/>
              <w:keepLines/>
              <w:rPr>
                <w:rtl/>
              </w:rPr>
            </w:pPr>
            <w:r>
              <w:rPr>
                <w:rtl/>
              </w:rPr>
              <w:t>לכל מ"ר משטח הבנין</w:t>
            </w:r>
          </w:p>
        </w:tc>
        <w:tc>
          <w:tcPr>
            <w:tcW w:w="947" w:type="dxa"/>
          </w:tcPr>
          <w:p w14:paraId="206E2558" w14:textId="77777777" w:rsidR="00E56835" w:rsidRDefault="00E56835" w:rsidP="00D13365">
            <w:pPr>
              <w:pStyle w:val="a4"/>
              <w:keepNext/>
              <w:keepLines/>
              <w:rPr>
                <w:rtl/>
              </w:rPr>
            </w:pPr>
          </w:p>
        </w:tc>
        <w:tc>
          <w:tcPr>
            <w:tcW w:w="947" w:type="dxa"/>
          </w:tcPr>
          <w:p w14:paraId="3C9B59C4" w14:textId="77777777" w:rsidR="00E56835" w:rsidRDefault="00E56835" w:rsidP="00D13365">
            <w:pPr>
              <w:pStyle w:val="a4"/>
              <w:keepNext/>
              <w:keepLines/>
              <w:rPr>
                <w:rtl/>
              </w:rPr>
            </w:pPr>
          </w:p>
        </w:tc>
        <w:tc>
          <w:tcPr>
            <w:tcW w:w="1894" w:type="dxa"/>
          </w:tcPr>
          <w:p w14:paraId="2ECF81E8" w14:textId="77777777" w:rsidR="00E56835" w:rsidRDefault="00E56835" w:rsidP="00D13365">
            <w:pPr>
              <w:pStyle w:val="a4"/>
              <w:keepNext/>
              <w:keepLines/>
              <w:jc w:val="center"/>
              <w:rPr>
                <w:rtl/>
              </w:rPr>
            </w:pPr>
            <w:r>
              <w:rPr>
                <w:rtl/>
              </w:rPr>
              <w:t>53.57</w:t>
            </w:r>
          </w:p>
        </w:tc>
      </w:tr>
      <w:tr w:rsidR="00E56835" w14:paraId="0E163E4D" w14:textId="77777777" w:rsidTr="00B70C78">
        <w:trPr>
          <w:cantSplit/>
          <w:jc w:val="center"/>
        </w:trPr>
        <w:tc>
          <w:tcPr>
            <w:tcW w:w="476" w:type="dxa"/>
          </w:tcPr>
          <w:p w14:paraId="3B4F3039" w14:textId="77777777" w:rsidR="00E56835" w:rsidRDefault="00E56835" w:rsidP="00D13365">
            <w:pPr>
              <w:pStyle w:val="a4"/>
              <w:keepNext/>
              <w:keepLines/>
              <w:rPr>
                <w:rtl/>
              </w:rPr>
            </w:pPr>
            <w:r>
              <w:rPr>
                <w:rtl/>
              </w:rPr>
              <w:t>3.</w:t>
            </w:r>
          </w:p>
        </w:tc>
        <w:tc>
          <w:tcPr>
            <w:tcW w:w="3311" w:type="dxa"/>
            <w:gridSpan w:val="3"/>
          </w:tcPr>
          <w:p w14:paraId="67F9D8F7" w14:textId="77777777" w:rsidR="00E56835" w:rsidRDefault="00E56835" w:rsidP="00D13365">
            <w:pPr>
              <w:pStyle w:val="a4"/>
              <w:keepNext/>
              <w:keepLines/>
              <w:rPr>
                <w:rtl/>
              </w:rPr>
            </w:pPr>
            <w:r>
              <w:rPr>
                <w:rtl/>
              </w:rPr>
              <w:t>היטל סלילת רחוב משולב -</w:t>
            </w:r>
          </w:p>
        </w:tc>
        <w:tc>
          <w:tcPr>
            <w:tcW w:w="947" w:type="dxa"/>
          </w:tcPr>
          <w:p w14:paraId="770568E6" w14:textId="77777777" w:rsidR="00E56835" w:rsidRDefault="00E56835" w:rsidP="00D13365">
            <w:pPr>
              <w:pStyle w:val="a4"/>
              <w:keepNext/>
              <w:keepLines/>
              <w:rPr>
                <w:rtl/>
              </w:rPr>
            </w:pPr>
          </w:p>
        </w:tc>
        <w:tc>
          <w:tcPr>
            <w:tcW w:w="1894" w:type="dxa"/>
          </w:tcPr>
          <w:p w14:paraId="25963259" w14:textId="77777777" w:rsidR="00E56835" w:rsidRDefault="00E56835" w:rsidP="00D13365">
            <w:pPr>
              <w:pStyle w:val="a4"/>
              <w:keepNext/>
              <w:keepLines/>
              <w:jc w:val="center"/>
              <w:rPr>
                <w:rtl/>
              </w:rPr>
            </w:pPr>
          </w:p>
        </w:tc>
      </w:tr>
      <w:tr w:rsidR="00E56835" w14:paraId="76D79F5C" w14:textId="77777777" w:rsidTr="00B70C78">
        <w:trPr>
          <w:cantSplit/>
          <w:jc w:val="center"/>
        </w:trPr>
        <w:tc>
          <w:tcPr>
            <w:tcW w:w="476" w:type="dxa"/>
          </w:tcPr>
          <w:p w14:paraId="0660CBC5" w14:textId="77777777" w:rsidR="00E56835" w:rsidRDefault="00E56835" w:rsidP="00D13365">
            <w:pPr>
              <w:pStyle w:val="a4"/>
              <w:keepNext/>
              <w:keepLines/>
              <w:rPr>
                <w:rtl/>
              </w:rPr>
            </w:pPr>
          </w:p>
        </w:tc>
        <w:tc>
          <w:tcPr>
            <w:tcW w:w="432" w:type="dxa"/>
          </w:tcPr>
          <w:p w14:paraId="4A75F618" w14:textId="77777777" w:rsidR="00E56835" w:rsidRDefault="00E56835" w:rsidP="00D13365">
            <w:pPr>
              <w:pStyle w:val="a4"/>
              <w:keepNext/>
              <w:keepLines/>
              <w:rPr>
                <w:rtl/>
              </w:rPr>
            </w:pPr>
            <w:r>
              <w:rPr>
                <w:rtl/>
              </w:rPr>
              <w:t>(א)</w:t>
            </w:r>
          </w:p>
        </w:tc>
        <w:tc>
          <w:tcPr>
            <w:tcW w:w="1932" w:type="dxa"/>
          </w:tcPr>
          <w:p w14:paraId="2A6ED308" w14:textId="77777777" w:rsidR="00E56835" w:rsidRDefault="00E56835" w:rsidP="00D13365">
            <w:pPr>
              <w:pStyle w:val="a4"/>
              <w:keepNext/>
              <w:keepLines/>
              <w:rPr>
                <w:rtl/>
              </w:rPr>
            </w:pPr>
            <w:r>
              <w:rPr>
                <w:rtl/>
              </w:rPr>
              <w:t>קרקע -</w:t>
            </w:r>
          </w:p>
        </w:tc>
        <w:tc>
          <w:tcPr>
            <w:tcW w:w="947" w:type="dxa"/>
          </w:tcPr>
          <w:p w14:paraId="78A2AB5A" w14:textId="77777777" w:rsidR="00E56835" w:rsidRDefault="00E56835" w:rsidP="00D13365">
            <w:pPr>
              <w:pStyle w:val="a4"/>
              <w:keepNext/>
              <w:keepLines/>
              <w:rPr>
                <w:rtl/>
              </w:rPr>
            </w:pPr>
          </w:p>
        </w:tc>
        <w:tc>
          <w:tcPr>
            <w:tcW w:w="947" w:type="dxa"/>
          </w:tcPr>
          <w:p w14:paraId="1394868C" w14:textId="77777777" w:rsidR="00E56835" w:rsidRDefault="00E56835" w:rsidP="00D13365">
            <w:pPr>
              <w:pStyle w:val="a4"/>
              <w:keepNext/>
              <w:keepLines/>
              <w:rPr>
                <w:rtl/>
              </w:rPr>
            </w:pPr>
          </w:p>
        </w:tc>
        <w:tc>
          <w:tcPr>
            <w:tcW w:w="1894" w:type="dxa"/>
          </w:tcPr>
          <w:p w14:paraId="43FA5D3C" w14:textId="77777777" w:rsidR="00E56835" w:rsidRDefault="00E56835" w:rsidP="00D13365">
            <w:pPr>
              <w:pStyle w:val="a4"/>
              <w:keepNext/>
              <w:keepLines/>
              <w:jc w:val="center"/>
              <w:rPr>
                <w:rtl/>
              </w:rPr>
            </w:pPr>
          </w:p>
        </w:tc>
      </w:tr>
      <w:tr w:rsidR="00E56835" w14:paraId="4B54D8E2" w14:textId="77777777" w:rsidTr="00B70C78">
        <w:trPr>
          <w:cantSplit/>
          <w:jc w:val="center"/>
        </w:trPr>
        <w:tc>
          <w:tcPr>
            <w:tcW w:w="476" w:type="dxa"/>
          </w:tcPr>
          <w:p w14:paraId="49098116" w14:textId="77777777" w:rsidR="00E56835" w:rsidRDefault="00E56835" w:rsidP="00D13365">
            <w:pPr>
              <w:pStyle w:val="a4"/>
              <w:keepNext/>
              <w:keepLines/>
              <w:rPr>
                <w:rtl/>
              </w:rPr>
            </w:pPr>
          </w:p>
        </w:tc>
        <w:tc>
          <w:tcPr>
            <w:tcW w:w="432" w:type="dxa"/>
          </w:tcPr>
          <w:p w14:paraId="0CA9FBCB" w14:textId="77777777" w:rsidR="00E56835" w:rsidRDefault="00E56835" w:rsidP="00D13365">
            <w:pPr>
              <w:pStyle w:val="a4"/>
              <w:keepNext/>
              <w:keepLines/>
              <w:rPr>
                <w:rtl/>
              </w:rPr>
            </w:pPr>
          </w:p>
        </w:tc>
        <w:tc>
          <w:tcPr>
            <w:tcW w:w="1932" w:type="dxa"/>
          </w:tcPr>
          <w:p w14:paraId="702D4334" w14:textId="77777777" w:rsidR="00E56835" w:rsidRDefault="00E56835" w:rsidP="00D13365">
            <w:pPr>
              <w:pStyle w:val="a4"/>
              <w:keepNext/>
              <w:keepLines/>
              <w:rPr>
                <w:rtl/>
              </w:rPr>
            </w:pPr>
            <w:r>
              <w:rPr>
                <w:rtl/>
              </w:rPr>
              <w:t>לכל מ"ר משטח הקרקע</w:t>
            </w:r>
          </w:p>
        </w:tc>
        <w:tc>
          <w:tcPr>
            <w:tcW w:w="947" w:type="dxa"/>
          </w:tcPr>
          <w:p w14:paraId="13782565" w14:textId="77777777" w:rsidR="00E56835" w:rsidRDefault="00E56835" w:rsidP="00D13365">
            <w:pPr>
              <w:pStyle w:val="a4"/>
              <w:keepNext/>
              <w:keepLines/>
              <w:rPr>
                <w:rtl/>
              </w:rPr>
            </w:pPr>
          </w:p>
        </w:tc>
        <w:tc>
          <w:tcPr>
            <w:tcW w:w="947" w:type="dxa"/>
          </w:tcPr>
          <w:p w14:paraId="033F3EC7" w14:textId="77777777" w:rsidR="00E56835" w:rsidRDefault="00E56835" w:rsidP="00D13365">
            <w:pPr>
              <w:pStyle w:val="a4"/>
              <w:keepNext/>
              <w:keepLines/>
              <w:rPr>
                <w:rtl/>
              </w:rPr>
            </w:pPr>
          </w:p>
        </w:tc>
        <w:tc>
          <w:tcPr>
            <w:tcW w:w="1894" w:type="dxa"/>
          </w:tcPr>
          <w:p w14:paraId="2C581CC7" w14:textId="77777777" w:rsidR="00E56835" w:rsidRDefault="00E56835" w:rsidP="00D13365">
            <w:pPr>
              <w:pStyle w:val="a4"/>
              <w:keepNext/>
              <w:keepLines/>
              <w:jc w:val="center"/>
              <w:rPr>
                <w:rtl/>
              </w:rPr>
            </w:pPr>
            <w:r>
              <w:rPr>
                <w:rtl/>
              </w:rPr>
              <w:t>97.94</w:t>
            </w:r>
          </w:p>
        </w:tc>
      </w:tr>
      <w:tr w:rsidR="00E56835" w14:paraId="421796D8" w14:textId="77777777" w:rsidTr="00B70C78">
        <w:trPr>
          <w:cantSplit/>
          <w:jc w:val="center"/>
        </w:trPr>
        <w:tc>
          <w:tcPr>
            <w:tcW w:w="476" w:type="dxa"/>
          </w:tcPr>
          <w:p w14:paraId="111137BC" w14:textId="77777777" w:rsidR="00E56835" w:rsidRDefault="00E56835" w:rsidP="00D13365">
            <w:pPr>
              <w:pStyle w:val="a4"/>
              <w:keepNext/>
              <w:keepLines/>
              <w:rPr>
                <w:rtl/>
              </w:rPr>
            </w:pPr>
          </w:p>
        </w:tc>
        <w:tc>
          <w:tcPr>
            <w:tcW w:w="432" w:type="dxa"/>
          </w:tcPr>
          <w:p w14:paraId="5C93F4C5" w14:textId="77777777" w:rsidR="00E56835" w:rsidRDefault="00E56835" w:rsidP="00D13365">
            <w:pPr>
              <w:pStyle w:val="a4"/>
              <w:keepNext/>
              <w:keepLines/>
              <w:rPr>
                <w:rtl/>
              </w:rPr>
            </w:pPr>
            <w:r>
              <w:rPr>
                <w:rtl/>
              </w:rPr>
              <w:t>(ב)</w:t>
            </w:r>
          </w:p>
        </w:tc>
        <w:tc>
          <w:tcPr>
            <w:tcW w:w="1932" w:type="dxa"/>
          </w:tcPr>
          <w:p w14:paraId="332222BA" w14:textId="77777777" w:rsidR="00E56835" w:rsidRDefault="00E56835" w:rsidP="00D13365">
            <w:pPr>
              <w:pStyle w:val="a4"/>
              <w:keepNext/>
              <w:keepLines/>
              <w:rPr>
                <w:rtl/>
              </w:rPr>
            </w:pPr>
            <w:r>
              <w:rPr>
                <w:rtl/>
              </w:rPr>
              <w:t>בנין -</w:t>
            </w:r>
          </w:p>
        </w:tc>
        <w:tc>
          <w:tcPr>
            <w:tcW w:w="947" w:type="dxa"/>
          </w:tcPr>
          <w:p w14:paraId="3F9B0865" w14:textId="77777777" w:rsidR="00E56835" w:rsidRDefault="00E56835" w:rsidP="00D13365">
            <w:pPr>
              <w:pStyle w:val="a4"/>
              <w:keepNext/>
              <w:keepLines/>
              <w:rPr>
                <w:rtl/>
              </w:rPr>
            </w:pPr>
          </w:p>
        </w:tc>
        <w:tc>
          <w:tcPr>
            <w:tcW w:w="947" w:type="dxa"/>
          </w:tcPr>
          <w:p w14:paraId="399DE7D4" w14:textId="77777777" w:rsidR="00E56835" w:rsidRDefault="00E56835" w:rsidP="00D13365">
            <w:pPr>
              <w:pStyle w:val="a4"/>
              <w:keepNext/>
              <w:keepLines/>
              <w:rPr>
                <w:rtl/>
              </w:rPr>
            </w:pPr>
          </w:p>
        </w:tc>
        <w:tc>
          <w:tcPr>
            <w:tcW w:w="1894" w:type="dxa"/>
          </w:tcPr>
          <w:p w14:paraId="79D38162" w14:textId="77777777" w:rsidR="00E56835" w:rsidRDefault="00E56835" w:rsidP="00D13365">
            <w:pPr>
              <w:pStyle w:val="a4"/>
              <w:keepNext/>
              <w:keepLines/>
              <w:jc w:val="center"/>
              <w:rPr>
                <w:rtl/>
              </w:rPr>
            </w:pPr>
          </w:p>
        </w:tc>
      </w:tr>
      <w:tr w:rsidR="00E56835" w14:paraId="349B9028" w14:textId="77777777" w:rsidTr="00B70C78">
        <w:trPr>
          <w:cantSplit/>
          <w:jc w:val="center"/>
        </w:trPr>
        <w:tc>
          <w:tcPr>
            <w:tcW w:w="476" w:type="dxa"/>
          </w:tcPr>
          <w:p w14:paraId="1E02BB41" w14:textId="77777777" w:rsidR="00E56835" w:rsidRDefault="00E56835" w:rsidP="00D13365">
            <w:pPr>
              <w:pStyle w:val="a4"/>
              <w:keepNext/>
              <w:keepLines/>
              <w:rPr>
                <w:rtl/>
              </w:rPr>
            </w:pPr>
          </w:p>
        </w:tc>
        <w:tc>
          <w:tcPr>
            <w:tcW w:w="432" w:type="dxa"/>
          </w:tcPr>
          <w:p w14:paraId="69D67DD5" w14:textId="77777777" w:rsidR="00E56835" w:rsidRDefault="00E56835" w:rsidP="00D13365">
            <w:pPr>
              <w:pStyle w:val="a4"/>
              <w:keepNext/>
              <w:keepLines/>
              <w:rPr>
                <w:rtl/>
              </w:rPr>
            </w:pPr>
          </w:p>
        </w:tc>
        <w:tc>
          <w:tcPr>
            <w:tcW w:w="1932" w:type="dxa"/>
          </w:tcPr>
          <w:p w14:paraId="64A650AF" w14:textId="77777777" w:rsidR="00E56835" w:rsidRDefault="00E56835" w:rsidP="00D13365">
            <w:pPr>
              <w:pStyle w:val="a4"/>
              <w:keepNext/>
              <w:keepLines/>
              <w:rPr>
                <w:rtl/>
              </w:rPr>
            </w:pPr>
            <w:r>
              <w:rPr>
                <w:rtl/>
              </w:rPr>
              <w:t>לכל מ"ר משטח הבנין</w:t>
            </w:r>
          </w:p>
        </w:tc>
        <w:tc>
          <w:tcPr>
            <w:tcW w:w="947" w:type="dxa"/>
          </w:tcPr>
          <w:p w14:paraId="5B723086" w14:textId="77777777" w:rsidR="00E56835" w:rsidRDefault="00E56835" w:rsidP="00D13365">
            <w:pPr>
              <w:pStyle w:val="a4"/>
              <w:keepNext/>
              <w:keepLines/>
              <w:rPr>
                <w:rtl/>
              </w:rPr>
            </w:pPr>
          </w:p>
        </w:tc>
        <w:tc>
          <w:tcPr>
            <w:tcW w:w="947" w:type="dxa"/>
          </w:tcPr>
          <w:p w14:paraId="46BC748C" w14:textId="77777777" w:rsidR="00E56835" w:rsidRDefault="00E56835" w:rsidP="00D13365">
            <w:pPr>
              <w:pStyle w:val="a4"/>
              <w:keepNext/>
              <w:keepLines/>
              <w:rPr>
                <w:rtl/>
              </w:rPr>
            </w:pPr>
          </w:p>
        </w:tc>
        <w:tc>
          <w:tcPr>
            <w:tcW w:w="1894" w:type="dxa"/>
          </w:tcPr>
          <w:p w14:paraId="46CFFFF7" w14:textId="77777777" w:rsidR="00E56835" w:rsidRDefault="00E56835" w:rsidP="00D13365">
            <w:pPr>
              <w:pStyle w:val="a4"/>
              <w:keepNext/>
              <w:keepLines/>
              <w:jc w:val="center"/>
              <w:rPr>
                <w:rtl/>
              </w:rPr>
            </w:pPr>
            <w:r>
              <w:rPr>
                <w:rtl/>
              </w:rPr>
              <w:t>162.43</w:t>
            </w:r>
          </w:p>
        </w:tc>
      </w:tr>
    </w:tbl>
    <w:p w14:paraId="4EF617CF" w14:textId="77777777" w:rsidR="00E56835" w:rsidRDefault="00E56835" w:rsidP="00D13365">
      <w:pPr>
        <w:pStyle w:val="a4"/>
        <w:keepNext/>
        <w:keepLines/>
        <w:rPr>
          <w:rtl/>
        </w:rPr>
      </w:pPr>
    </w:p>
    <w:p w14:paraId="51FC52C4" w14:textId="77777777" w:rsidR="00E56835" w:rsidRDefault="00E56835" w:rsidP="00E56835">
      <w:pPr>
        <w:pStyle w:val="-1"/>
        <w:rPr>
          <w:rtl/>
        </w:rPr>
      </w:pPr>
    </w:p>
    <w:p w14:paraId="57FFF8A0" w14:textId="77777777" w:rsidR="00E56835" w:rsidRDefault="00E56835" w:rsidP="00E56835">
      <w:pPr>
        <w:pStyle w:val="-1"/>
        <w:rPr>
          <w:rtl/>
        </w:rPr>
      </w:pPr>
    </w:p>
    <w:p w14:paraId="11F200A6" w14:textId="77777777" w:rsidR="00A222BB" w:rsidRDefault="000A3736" w:rsidP="00E56835">
      <w:pPr>
        <w:pStyle w:val="-1"/>
        <w:rPr>
          <w:rtl/>
        </w:rPr>
      </w:pPr>
      <w:r>
        <w:rPr>
          <w:rtl/>
        </w:rPr>
        <w:t>תוספת שניה</w:t>
      </w:r>
    </w:p>
    <w:p w14:paraId="0C0F90B6" w14:textId="77777777" w:rsidR="000A3736" w:rsidRDefault="00E56835" w:rsidP="00E56835">
      <w:pPr>
        <w:pStyle w:val="13"/>
        <w:rPr>
          <w:rtl/>
        </w:rPr>
      </w:pPr>
      <w:r>
        <w:rPr>
          <w:rtl/>
        </w:rPr>
        <w:t>(</w:t>
      </w:r>
      <w:r w:rsidR="000A3736">
        <w:rPr>
          <w:rtl/>
        </w:rPr>
        <w:t>סעיף</w:t>
      </w:r>
      <w:r>
        <w:rPr>
          <w:rtl/>
        </w:rPr>
        <w:t xml:space="preserve"> 2</w:t>
      </w:r>
      <w:r w:rsidR="000A3736">
        <w:rPr>
          <w:rtl/>
        </w:rPr>
        <w:t>(</w:t>
      </w:r>
      <w:r>
        <w:rPr>
          <w:rtl/>
        </w:rPr>
        <w:t>ב</w:t>
      </w:r>
      <w:r w:rsidR="000A3736">
        <w:rPr>
          <w:rtl/>
        </w:rPr>
        <w:t>)</w:t>
      </w:r>
      <w:r>
        <w:rPr>
          <w:rtl/>
        </w:rPr>
        <w:t>(1) ו-(2))</w:t>
      </w:r>
    </w:p>
    <w:p w14:paraId="4C2F56A1" w14:textId="77777777" w:rsidR="00E21280" w:rsidRDefault="000A3736" w:rsidP="00E56835">
      <w:pPr>
        <w:pStyle w:val="aff4"/>
        <w:rPr>
          <w:rtl/>
        </w:rPr>
      </w:pPr>
      <w:r w:rsidRPr="000A3736">
        <w:rPr>
          <w:rtl/>
        </w:rPr>
        <w:t>טופס 1</w:t>
      </w:r>
      <w:r w:rsidR="009009AE">
        <w:rPr>
          <w:rtl/>
        </w:rPr>
        <w:t xml:space="preserve"> </w:t>
      </w:r>
    </w:p>
    <w:p w14:paraId="4F1B4763" w14:textId="77777777" w:rsidR="00E56835" w:rsidRDefault="00E56835" w:rsidP="00E56835">
      <w:pPr>
        <w:pStyle w:val="aff4"/>
        <w:rPr>
          <w:rtl/>
        </w:rPr>
      </w:pPr>
    </w:p>
    <w:p w14:paraId="648E8631" w14:textId="77777777" w:rsidR="00E21280" w:rsidRDefault="00E56835" w:rsidP="00E56835">
      <w:pPr>
        <w:pStyle w:val="a4"/>
        <w:rPr>
          <w:rtl/>
        </w:rPr>
      </w:pPr>
      <w:r>
        <w:rPr>
          <w:rtl/>
        </w:rPr>
        <w:t>לכל מאן דבעי</w:t>
      </w:r>
    </w:p>
    <w:p w14:paraId="4ABEEEDA" w14:textId="77777777" w:rsidR="00E56835" w:rsidRDefault="00E56835" w:rsidP="00674754">
      <w:pPr>
        <w:pStyle w:val="a4"/>
        <w:rPr>
          <w:rtl/>
        </w:rPr>
      </w:pPr>
      <w:r>
        <w:rPr>
          <w:rtl/>
        </w:rPr>
        <w:t>הח"מ, מהנדס מועצה מקומית אלפי מנשה מאשר בזאת כי התוכניות לביצוע עבודות סלילת רחוב/ות ____________ מצויות בשלבי גמר, וכי בכוונת המועצה לצאת למכר</w:t>
      </w:r>
      <w:r w:rsidR="00674754">
        <w:rPr>
          <w:rtl/>
        </w:rPr>
        <w:t>ז</w:t>
      </w:r>
      <w:r>
        <w:rPr>
          <w:rtl/>
        </w:rPr>
        <w:t xml:space="preserve"> לביצוע עבודות הסלילה האמ</w:t>
      </w:r>
      <w:r w:rsidR="00FC5AC5">
        <w:rPr>
          <w:rtl/>
        </w:rPr>
        <w:t>ו</w:t>
      </w:r>
      <w:r>
        <w:rPr>
          <w:rtl/>
        </w:rPr>
        <w:t>רות / להתקשר כדין בדרך של ________________ לביצוע עבודות הסלילה האמורות (מחק את המיותר) וזאת לא יאוחר מיום _____________.</w:t>
      </w:r>
    </w:p>
    <w:p w14:paraId="19DDEE00" w14:textId="77777777" w:rsidR="00674754" w:rsidRDefault="00674754" w:rsidP="00674754">
      <w:pPr>
        <w:pStyle w:val="aff5"/>
        <w:jc w:val="center"/>
        <w:rPr>
          <w:rtl/>
        </w:rPr>
      </w:pPr>
      <w:r>
        <w:rPr>
          <w:rtl/>
        </w:rPr>
        <w:t>__________________</w:t>
      </w:r>
    </w:p>
    <w:p w14:paraId="72003071" w14:textId="77777777" w:rsidR="00674754" w:rsidRDefault="00674754" w:rsidP="00674754">
      <w:pPr>
        <w:pStyle w:val="aff5"/>
        <w:jc w:val="center"/>
        <w:rPr>
          <w:rtl/>
        </w:rPr>
      </w:pPr>
      <w:r>
        <w:rPr>
          <w:rtl/>
        </w:rPr>
        <w:t>מהנדס המועצה</w:t>
      </w:r>
    </w:p>
    <w:p w14:paraId="0C4F52F8" w14:textId="77777777" w:rsidR="00516E84" w:rsidRDefault="009009AE" w:rsidP="00D13365">
      <w:pPr>
        <w:pStyle w:val="aff4"/>
        <w:keepNext/>
        <w:keepLines/>
        <w:rPr>
          <w:rtl/>
        </w:rPr>
      </w:pPr>
      <w:r>
        <w:rPr>
          <w:rtl/>
        </w:rPr>
        <w:lastRenderedPageBreak/>
        <w:t>טופס 2</w:t>
      </w:r>
    </w:p>
    <w:p w14:paraId="5A2EA791" w14:textId="77777777" w:rsidR="00674754" w:rsidRDefault="00674754" w:rsidP="00D13365">
      <w:pPr>
        <w:pStyle w:val="a4"/>
        <w:keepNext/>
        <w:keepLines/>
        <w:rPr>
          <w:rtl/>
        </w:rPr>
      </w:pPr>
      <w:r>
        <w:rPr>
          <w:rtl/>
        </w:rPr>
        <w:t>לכל מאן דבעי</w:t>
      </w:r>
    </w:p>
    <w:p w14:paraId="4ADF5DB6" w14:textId="77777777" w:rsidR="00674754" w:rsidRDefault="00D13365" w:rsidP="00D13365">
      <w:pPr>
        <w:pStyle w:val="a4"/>
        <w:keepNext/>
        <w:keepLines/>
        <w:rPr>
          <w:rtl/>
        </w:rPr>
      </w:pPr>
      <w:r>
        <w:rPr>
          <w:rtl/>
        </w:rPr>
        <w:t>הח"מ, מהנדס _______________ מועצה מקומית _____________ מאשר בזאת כי הליך תכנון סלילת רחוב/ות ____________ מצויות בעיצומו, וכי תחילת הסלילה צפויה להתקיים לא יאוחר מיום ________________.</w:t>
      </w:r>
    </w:p>
    <w:p w14:paraId="761AE881" w14:textId="77777777" w:rsidR="00674754" w:rsidRDefault="00674754" w:rsidP="00D13365">
      <w:pPr>
        <w:pStyle w:val="aff5"/>
        <w:keepNext/>
        <w:keepLines/>
        <w:jc w:val="center"/>
        <w:rPr>
          <w:rtl/>
        </w:rPr>
      </w:pPr>
      <w:r>
        <w:rPr>
          <w:rtl/>
        </w:rPr>
        <w:t>__________________</w:t>
      </w:r>
    </w:p>
    <w:p w14:paraId="01569175" w14:textId="77777777" w:rsidR="00674754" w:rsidRDefault="00674754" w:rsidP="00D13365">
      <w:pPr>
        <w:pStyle w:val="aff5"/>
        <w:keepNext/>
        <w:keepLines/>
        <w:jc w:val="center"/>
        <w:rPr>
          <w:rtl/>
        </w:rPr>
      </w:pPr>
      <w:r>
        <w:rPr>
          <w:rtl/>
        </w:rPr>
        <w:t>מהנדס המועצה</w:t>
      </w:r>
    </w:p>
    <w:p w14:paraId="7116DAE4" w14:textId="77777777" w:rsidR="00DC24EB" w:rsidRDefault="00DC24EB" w:rsidP="009009AE">
      <w:pPr>
        <w:pStyle w:val="aff5"/>
        <w:rPr>
          <w:rtl/>
        </w:rPr>
      </w:pPr>
    </w:p>
    <w:p w14:paraId="14D84F2C" w14:textId="77777777" w:rsidR="00D13365" w:rsidRDefault="00D13365" w:rsidP="00D13365">
      <w:pPr>
        <w:pStyle w:val="a6"/>
        <w:rPr>
          <w:rtl/>
        </w:rPr>
      </w:pPr>
      <w:r>
        <w:rPr>
          <w:rtl/>
        </w:rPr>
        <w:t>נתקבל, 29.4.2013</w:t>
      </w:r>
    </w:p>
    <w:p w14:paraId="4962110B" w14:textId="77777777" w:rsidR="00D13365" w:rsidRDefault="00D13365" w:rsidP="009009AE">
      <w:pPr>
        <w:pStyle w:val="aff5"/>
        <w:rPr>
          <w:rtl/>
        </w:rPr>
      </w:pPr>
    </w:p>
    <w:p w14:paraId="5234A677" w14:textId="77777777" w:rsidR="00DC24EB" w:rsidRDefault="00674754" w:rsidP="00DC24EB">
      <w:pPr>
        <w:pStyle w:val="aff6"/>
        <w:rPr>
          <w:rtl/>
        </w:rPr>
      </w:pPr>
      <w:r>
        <w:rPr>
          <w:rtl/>
        </w:rPr>
        <w:t>שלמה קטן</w:t>
      </w:r>
    </w:p>
    <w:p w14:paraId="48E30A68" w14:textId="77777777" w:rsidR="00674754" w:rsidRDefault="00DC24EB" w:rsidP="00674754">
      <w:pPr>
        <w:pStyle w:val="aff6"/>
        <w:rPr>
          <w:rtl/>
        </w:rPr>
      </w:pPr>
      <w:r w:rsidRPr="009009AE">
        <w:rPr>
          <w:rtl/>
        </w:rPr>
        <w:t>ראש מועצה</w:t>
      </w:r>
      <w:r w:rsidR="00674754">
        <w:rPr>
          <w:rtl/>
        </w:rPr>
        <w:t xml:space="preserve"> מקומית</w:t>
      </w:r>
    </w:p>
    <w:p w14:paraId="49131631" w14:textId="77777777" w:rsidR="00DC24EB" w:rsidRPr="009009AE" w:rsidRDefault="00674754" w:rsidP="00674754">
      <w:pPr>
        <w:pStyle w:val="aff6"/>
        <w:rPr>
          <w:rtl/>
        </w:rPr>
      </w:pPr>
      <w:r>
        <w:rPr>
          <w:rtl/>
        </w:rPr>
        <w:t>אלפי מנשה</w:t>
      </w:r>
    </w:p>
    <w:p w14:paraId="7C472A8B" w14:textId="77777777" w:rsidR="00DC24EB" w:rsidRDefault="00DC24EB" w:rsidP="00DC24EB">
      <w:pPr>
        <w:pStyle w:val="a4"/>
        <w:rPr>
          <w:rtl/>
        </w:rPr>
      </w:pPr>
    </w:p>
    <w:p w14:paraId="5138010B" w14:textId="77777777" w:rsidR="00DC24EB" w:rsidRDefault="00DC24EB" w:rsidP="00674754">
      <w:pPr>
        <w:pStyle w:val="a6"/>
        <w:rPr>
          <w:rtl/>
        </w:rPr>
      </w:pPr>
      <w:r>
        <w:rPr>
          <w:rtl/>
        </w:rPr>
        <w:t xml:space="preserve">נתאשר, </w:t>
      </w:r>
      <w:r w:rsidR="00674754">
        <w:rPr>
          <w:rtl/>
        </w:rPr>
        <w:t>22.5.2013</w:t>
      </w:r>
    </w:p>
    <w:p w14:paraId="6C8CE839" w14:textId="77777777" w:rsidR="00DC24EB" w:rsidRDefault="00DC24EB" w:rsidP="00DC24EB">
      <w:pPr>
        <w:pStyle w:val="a4"/>
        <w:rPr>
          <w:rtl/>
        </w:rPr>
      </w:pPr>
    </w:p>
    <w:p w14:paraId="74B5BBC1" w14:textId="77777777" w:rsidR="00DC24EB" w:rsidRDefault="00674754" w:rsidP="00DC24EB">
      <w:pPr>
        <w:pStyle w:val="ab"/>
        <w:rPr>
          <w:rtl/>
        </w:rPr>
      </w:pPr>
      <w:r>
        <w:rPr>
          <w:rtl/>
        </w:rPr>
        <w:t>אבנר כהן</w:t>
      </w:r>
      <w:r w:rsidR="00DC24EB">
        <w:rPr>
          <w:rtl/>
        </w:rPr>
        <w:t>, הממונה</w:t>
      </w:r>
    </w:p>
    <w:p w14:paraId="7AF0CE6D" w14:textId="77777777" w:rsidR="00A222BB" w:rsidRDefault="00A222BB" w:rsidP="00A222BB">
      <w:pPr>
        <w:pStyle w:val="a7"/>
        <w:rPr>
          <w:rtl/>
        </w:rPr>
      </w:pPr>
    </w:p>
    <w:p w14:paraId="032C1A6C" w14:textId="77777777" w:rsidR="00A1216E" w:rsidRDefault="00A1216E" w:rsidP="00A222BB">
      <w:pPr>
        <w:pStyle w:val="a4"/>
        <w:rPr>
          <w:rtl/>
        </w:rPr>
      </w:pPr>
    </w:p>
    <w:p w14:paraId="4DFE4739" w14:textId="77777777" w:rsidR="00674754" w:rsidRDefault="00674754" w:rsidP="00A222BB">
      <w:pPr>
        <w:pStyle w:val="a4"/>
        <w:rPr>
          <w:rtl/>
        </w:rPr>
      </w:pPr>
    </w:p>
    <w:p w14:paraId="2EFF3312" w14:textId="77777777" w:rsidR="00674754" w:rsidRDefault="00674754" w:rsidP="00A222BB">
      <w:pPr>
        <w:pStyle w:val="a4"/>
        <w:rPr>
          <w:rtl/>
        </w:rPr>
      </w:pPr>
    </w:p>
    <w:p w14:paraId="0F571076" w14:textId="77777777" w:rsidR="00674754" w:rsidRDefault="00674754" w:rsidP="00A222BB">
      <w:pPr>
        <w:pStyle w:val="a4"/>
        <w:rPr>
          <w:rtl/>
        </w:rPr>
      </w:pPr>
    </w:p>
    <w:p w14:paraId="1A1F26F5" w14:textId="77777777" w:rsidR="00674754" w:rsidRDefault="00674754" w:rsidP="00A222BB">
      <w:pPr>
        <w:pStyle w:val="a4"/>
        <w:rPr>
          <w:rtl/>
        </w:rPr>
      </w:pPr>
    </w:p>
    <w:p w14:paraId="38263F4D" w14:textId="77777777" w:rsidR="00674754" w:rsidRDefault="00674754" w:rsidP="00A222BB">
      <w:pPr>
        <w:pStyle w:val="a4"/>
        <w:rPr>
          <w:rtl/>
        </w:rPr>
      </w:pPr>
    </w:p>
    <w:p w14:paraId="2E572C97" w14:textId="77777777" w:rsidR="00674754" w:rsidRDefault="00674754" w:rsidP="00A222BB">
      <w:pPr>
        <w:pStyle w:val="a4"/>
        <w:rPr>
          <w:rtl/>
        </w:rPr>
      </w:pPr>
    </w:p>
    <w:p w14:paraId="6156587F" w14:textId="77777777" w:rsidR="00674754" w:rsidRDefault="00674754" w:rsidP="00A222BB">
      <w:pPr>
        <w:pStyle w:val="a4"/>
        <w:rPr>
          <w:rtl/>
        </w:rPr>
      </w:pPr>
    </w:p>
    <w:p w14:paraId="488DF074" w14:textId="77777777" w:rsidR="00674754" w:rsidRDefault="00674754" w:rsidP="00A222BB">
      <w:pPr>
        <w:pStyle w:val="a4"/>
        <w:rPr>
          <w:rtl/>
        </w:rPr>
      </w:pPr>
    </w:p>
    <w:p w14:paraId="084E76B3" w14:textId="77777777" w:rsidR="00674754" w:rsidRDefault="00674754" w:rsidP="00A222BB">
      <w:pPr>
        <w:pStyle w:val="a4"/>
        <w:rPr>
          <w:rtl/>
        </w:rPr>
      </w:pPr>
    </w:p>
    <w:p w14:paraId="452C5B5D" w14:textId="77777777" w:rsidR="00674754" w:rsidRDefault="00674754" w:rsidP="00A222BB">
      <w:pPr>
        <w:pStyle w:val="a4"/>
        <w:rPr>
          <w:rtl/>
        </w:rPr>
      </w:pPr>
    </w:p>
    <w:p w14:paraId="51B9CA50" w14:textId="77777777" w:rsidR="00A1216E" w:rsidRPr="007C0C74" w:rsidRDefault="00A1216E" w:rsidP="00A222BB">
      <w:pPr>
        <w:pStyle w:val="a4"/>
        <w:rPr>
          <w:rtl/>
        </w:rPr>
      </w:pPr>
    </w:p>
    <w:sectPr w:rsidR="00A1216E"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3AA49" w14:textId="77777777" w:rsidR="000757D0" w:rsidRDefault="000757D0" w:rsidP="00A222BB">
      <w:r>
        <w:separator/>
      </w:r>
    </w:p>
  </w:endnote>
  <w:endnote w:type="continuationSeparator" w:id="0">
    <w:p w14:paraId="47FDBD8F" w14:textId="77777777" w:rsidR="000757D0" w:rsidRDefault="000757D0" w:rsidP="00A222BB">
      <w:r>
        <w:continuationSeparator/>
      </w:r>
    </w:p>
  </w:endnote>
  <w:endnote w:id="1">
    <w:p w14:paraId="0D9600F8" w14:textId="77777777" w:rsidR="000115EF" w:rsidRDefault="00D73C68">
      <w:pPr>
        <w:pStyle w:val="aff9"/>
      </w:pPr>
      <w:r>
        <w:rPr>
          <w:rStyle w:val="affb"/>
          <w:rFonts w:cs="David"/>
        </w:rPr>
        <w:endnoteRef/>
      </w:r>
      <w:r>
        <w:rPr>
          <w:rtl/>
        </w:rPr>
        <w:t xml:space="preserve"> כך נכתב במקור.</w:t>
      </w:r>
    </w:p>
  </w:endnote>
  <w:endnote w:id="2">
    <w:p w14:paraId="4EAFEBA8" w14:textId="77777777" w:rsidR="000115EF" w:rsidRDefault="006742BE">
      <w:pPr>
        <w:pStyle w:val="aff9"/>
      </w:pPr>
      <w:r>
        <w:rPr>
          <w:rStyle w:val="affb"/>
          <w:rFonts w:cs="David"/>
        </w:rPr>
        <w:endnoteRef/>
      </w:r>
      <w:r>
        <w:rPr>
          <w:rtl/>
        </w:rPr>
        <w:t xml:space="preserve"> ההפניה מופיעה בכפל,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BEF7F" w14:textId="77777777" w:rsidR="000757D0" w:rsidRDefault="000757D0" w:rsidP="00A222BB">
      <w:r>
        <w:separator/>
      </w:r>
    </w:p>
  </w:footnote>
  <w:footnote w:type="continuationSeparator" w:id="0">
    <w:p w14:paraId="01EE1356" w14:textId="77777777" w:rsidR="000757D0" w:rsidRDefault="000757D0"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16cid:durableId="1525171779">
    <w:abstractNumId w:val="1"/>
  </w:num>
  <w:num w:numId="2" w16cid:durableId="1662192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10.5,True,0,6373412,3,I,2" w:val="@@@"/>
    <w:docVar w:name="@@@" w:val="........................................................................................................................................................................................................................................................................................................................................................................................................................................................................................................................................................................................................................................................................................................................................................................................................................................................................................................................................................................................................................................"/>
    <w:docVar w:name="105" w:val="........................................................................................................................................................................................................................................................................................................................................................................................................................................................................................................................................................................................................................................................................................................................................................................................................................................................................................................................................................................................................................................"/>
    <w:docVar w:name="DocTable" w:val="1"/>
    <w:docVar w:name="ParaNumber" w:val="105"/>
  </w:docVars>
  <w:rsids>
    <w:rsidRoot w:val="00D73C68"/>
    <w:rsid w:val="000113B1"/>
    <w:rsid w:val="000115EF"/>
    <w:rsid w:val="00042F63"/>
    <w:rsid w:val="00046C15"/>
    <w:rsid w:val="0005016A"/>
    <w:rsid w:val="000757D0"/>
    <w:rsid w:val="00090874"/>
    <w:rsid w:val="000A3736"/>
    <w:rsid w:val="001A0326"/>
    <w:rsid w:val="001F7471"/>
    <w:rsid w:val="0020444C"/>
    <w:rsid w:val="0020576B"/>
    <w:rsid w:val="00225D54"/>
    <w:rsid w:val="0026241B"/>
    <w:rsid w:val="00262445"/>
    <w:rsid w:val="002B11BC"/>
    <w:rsid w:val="002E2516"/>
    <w:rsid w:val="00331C74"/>
    <w:rsid w:val="003463D8"/>
    <w:rsid w:val="003D422F"/>
    <w:rsid w:val="004079DE"/>
    <w:rsid w:val="00426DFF"/>
    <w:rsid w:val="00440FE8"/>
    <w:rsid w:val="0045332D"/>
    <w:rsid w:val="004B5CB2"/>
    <w:rsid w:val="004D4F4C"/>
    <w:rsid w:val="00500F82"/>
    <w:rsid w:val="00516E84"/>
    <w:rsid w:val="005861A6"/>
    <w:rsid w:val="005B3C9B"/>
    <w:rsid w:val="005C1870"/>
    <w:rsid w:val="00652535"/>
    <w:rsid w:val="006742BE"/>
    <w:rsid w:val="00674754"/>
    <w:rsid w:val="00685653"/>
    <w:rsid w:val="00721D27"/>
    <w:rsid w:val="0074030E"/>
    <w:rsid w:val="00794C96"/>
    <w:rsid w:val="007C0C74"/>
    <w:rsid w:val="008865B2"/>
    <w:rsid w:val="008A6C30"/>
    <w:rsid w:val="009009AE"/>
    <w:rsid w:val="009322F4"/>
    <w:rsid w:val="0099717F"/>
    <w:rsid w:val="009C5665"/>
    <w:rsid w:val="00A1216E"/>
    <w:rsid w:val="00A159DB"/>
    <w:rsid w:val="00A222BB"/>
    <w:rsid w:val="00A6133F"/>
    <w:rsid w:val="00A80A9E"/>
    <w:rsid w:val="00A97236"/>
    <w:rsid w:val="00AA0B52"/>
    <w:rsid w:val="00AD57AD"/>
    <w:rsid w:val="00AF05DC"/>
    <w:rsid w:val="00AF4AD8"/>
    <w:rsid w:val="00AF4BEC"/>
    <w:rsid w:val="00B16E99"/>
    <w:rsid w:val="00B42803"/>
    <w:rsid w:val="00B70C78"/>
    <w:rsid w:val="00B83B06"/>
    <w:rsid w:val="00BB4C6F"/>
    <w:rsid w:val="00BB5AD5"/>
    <w:rsid w:val="00BB70FD"/>
    <w:rsid w:val="00BD34E6"/>
    <w:rsid w:val="00C168A9"/>
    <w:rsid w:val="00C60AE8"/>
    <w:rsid w:val="00CB1F89"/>
    <w:rsid w:val="00CB3877"/>
    <w:rsid w:val="00D13365"/>
    <w:rsid w:val="00D6423B"/>
    <w:rsid w:val="00D73C68"/>
    <w:rsid w:val="00D96BFE"/>
    <w:rsid w:val="00DB7E07"/>
    <w:rsid w:val="00DC24EB"/>
    <w:rsid w:val="00DC5141"/>
    <w:rsid w:val="00DE2ABC"/>
    <w:rsid w:val="00E1542D"/>
    <w:rsid w:val="00E21280"/>
    <w:rsid w:val="00E56835"/>
    <w:rsid w:val="00E66BAA"/>
    <w:rsid w:val="00EE23FB"/>
    <w:rsid w:val="00EE3847"/>
    <w:rsid w:val="00F35F64"/>
    <w:rsid w:val="00F35FF8"/>
    <w:rsid w:val="00F737DD"/>
    <w:rsid w:val="00FC2CB6"/>
    <w:rsid w:val="00FC5A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178593"/>
  <w14:defaultImageDpi w14:val="96"/>
  <w15:docId w15:val="{0A6E2702-AAEE-4313-9CFB-0804CE8DC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basedOn w:val="3"/>
    <w:rsid w:val="00D13365"/>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 w:type="paragraph" w:customStyle="1" w:styleId="Normal1">
    <w:name w:val="Normal1"/>
    <w:basedOn w:val="1"/>
    <w:link w:val="Normal10"/>
    <w:rsid w:val="00B70C78"/>
    <w:pPr>
      <w:spacing w:line="23" w:lineRule="atLeast"/>
      <w:outlineLvl w:val="9"/>
    </w:pPr>
    <w:rPr>
      <w:rFonts w:ascii="David" w:hAnsi="David"/>
      <w:b w:val="0"/>
      <w:bCs w:val="0"/>
      <w:szCs w:val="32"/>
      <w:lang w:val="x-none"/>
    </w:rPr>
  </w:style>
  <w:style w:type="character" w:customStyle="1" w:styleId="Normal10">
    <w:name w:val="Normal1 תו"/>
    <w:basedOn w:val="10"/>
    <w:link w:val="Normal1"/>
    <w:rsid w:val="00B70C78"/>
    <w:rPr>
      <w:rFonts w:ascii="David" w:hAnsi="David" w:cs="David"/>
      <w:b w:val="0"/>
      <w:color w:val="800000"/>
      <w:kern w:val="28"/>
      <w:sz w:val="32"/>
      <w:szCs w:val="32"/>
      <w:lang w:val="x-none"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7C149-67D9-4FC9-BA1F-8B7F19222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7</Pages>
  <Words>2179</Words>
  <Characters>10899</Characters>
  <Application>Microsoft Office Word</Application>
  <DocSecurity>0</DocSecurity>
  <Lines>90</Lines>
  <Paragraphs>26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לאלפי מנשה (סלילת רחובות), התשע"ג-2013</dc:title>
  <dc:subject/>
  <dc:creator>Michalw</dc:creator>
  <cp:keywords/>
  <dc:description>שלב 4 - טיפול בתמונות וקישורים
</dc:description>
  <cp:lastModifiedBy>David Salter</cp:lastModifiedBy>
  <cp:revision>2</cp:revision>
  <dcterms:created xsi:type="dcterms:W3CDTF">2026-09-17T06:43:00Z</dcterms:created>
  <dcterms:modified xsi:type="dcterms:W3CDTF">2026-09-17T06:43:00Z</dcterms:modified>
  <cp:category>Clean Validation report was produced on: 05/06/2023 10:08:12</cp:category>
</cp:coreProperties>
</file>